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B1B" w:rsidRDefault="003F4B1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Пребывание в мобилизационном людском резерве.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такое мобилизационный людской резерв?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мобилизационным людским резервом</w:t>
      </w:r>
      <w:r>
        <w:rPr>
          <w:rStyle w:val="a1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понимаются граждане, пребывающие в запасе и заключившие в установленном порядке </w:t>
      </w:r>
      <w:r>
        <w:rPr>
          <w:rFonts w:ascii="Times New Roman" w:hAnsi="Times New Roman" w:cs="Times New Roman"/>
          <w:b/>
          <w:sz w:val="28"/>
          <w:szCs w:val="28"/>
        </w:rPr>
        <w:t>контракт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о пребывании в мобилизационном людском резерве (далее – резерв).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style="position:absolute;left:0;text-align:left;margin-left:338.55pt;margin-top:14.1pt;width:106.1pt;height:183.2pt;z-index:251608064;visibility:visible;mso-wrap-distance-left:0;mso-wrap-distance-right:0">
            <v:imagedata r:id="rId6" o:title=""/>
          </v:shape>
        </w:pict>
      </w:r>
      <w:r>
        <w:rPr>
          <w:noProof/>
          <w:lang w:eastAsia="ru-RU"/>
        </w:rPr>
        <w:pict>
          <v:shape id="Рисунок 65" o:spid="_x0000_s1027" type="#_x0000_t75" alt="https://img2.freepng.ru/20180219/rte/kisspng-silhouette-person-clip-art-silhouette-5a8b05ec596e36.4770458415190604603663.jpg" style="position:absolute;left:0;text-align:left;margin-left:33.85pt;margin-top:8.8pt;width:58.4pt;height:174.65pt;z-index:251609088;visibility:visible;mso-wrap-distance-left:0;mso-wrap-distance-right:0">
            <v:imagedata r:id="rId7" o:title=""/>
          </v:shape>
        </w:pict>
      </w:r>
      <w:r w:rsidRPr="001A0C8F">
        <w:rPr>
          <w:rFonts w:ascii="Times New Roman" w:hAnsi="Times New Roman" w:cs="Times New Roman"/>
          <w:sz w:val="28"/>
          <w:szCs w:val="28"/>
        </w:rPr>
        <w:object w:dxaOrig="11894" w:dyaOrig="16839">
          <v:shape id="ole_rId4" o:spid="_x0000_i1025" style="width:113.25pt;height:159.75pt" coordsize="" o:spt="100" adj="0,,0" path="al10800,10800@8@8@4@6,10800,10800,10800,10800@9@7l@30@31@17@18@24@25@15@16@32@33xe" stroked="f">
            <v:stroke joinstyle="miter"/>
            <v:imagedata r:id="rId8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  <o:OLEObject Type="Embed" ProgID="AcroExch.Document.7" ShapeID="ole_rId4" DrawAspect="Content" ObjectID="_1689065514" r:id="rId9"/>
        </w:obje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shapetype_93" o:spid="_x0000_s1028" style="position:absolute;left:0;text-align:left;margin-left:0;margin-top:0;width:50pt;height:50pt;z-index:251610112;visibility:hidden" coordsize="21600,21600" o:spt="100" adj="10800,10800,0" path="m0@6l675@6,675@7,0@7xm1350@6l2700@6,2700@7,1350@7xm@3@6l@4@6@4,,21600,10800@4,21600@4@7@3@7xe">
            <v:stroke joinstyle="miter"/>
            <v:formulas>
              <v:f eqn="val 18225"/>
              <v:f eqn="val #1"/>
              <v:f eqn="val #0"/>
              <v:f eqn="prod 21600 5 32"/>
              <v:f eqn="sum width 0 @2"/>
              <v:f eqn="prod 1 @1 2"/>
              <v:f eqn="sum 10800 0 @5"/>
              <v:f eqn="sum 10800 @5 0"/>
              <v:f eqn="prod @5 @2 10800"/>
              <v:f eqn="sum width 0 @8"/>
            </v:formulas>
            <v:path gradientshapeok="t" o:connecttype="rect" o:connectlocs="@44,@45;@48,@49;@46,@47;@17,@18;@24,@25;@15,@16" textboxrect="@3,@6,@9,@7"/>
            <v:handles>
              <v:h position="center,@6"/>
              <v:h position="@4,center"/>
            </v:handles>
            <o:lock v:ext="edit" selection="t"/>
          </v:shape>
        </w:pict>
      </w:r>
      <w:r>
        <w:rPr>
          <w:noProof/>
          <w:lang w:eastAsia="ru-RU"/>
        </w:rPr>
        <w:pict>
          <v:shape id="Штриховая стрелка вправо 3" o:spid="_x0000_s1029" style="position:absolute;left:0;text-align:left;margin-left:92.95pt;margin-top:9.25pt;width:252.25pt;height:90.65pt;z-index:251611136;visibility:visible" coordsize="21600,21600" o:spt="100" adj="-11796480,,5400" path="al10800,10800@8@8@4@6,10800,10800,10800,10800@9@7l@30@31@17@18@24@25@15@16@32@33xe" strokeweight=".26mm">
            <v:fill color2="red" o:detectmouseclick="t"/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1A0C8F">
        <w:rPr>
          <w:rFonts w:ascii="Times New Roman" w:hAnsi="Times New Roman" w:cs="Times New Roman"/>
          <w:sz w:val="28"/>
          <w:szCs w:val="28"/>
        </w:rPr>
        <w:object w:dxaOrig="11894" w:dyaOrig="16839">
          <v:shape id="ole_rId6" o:spid="_x0000_i1026" style="width:113.25pt;height:159.75pt" coordsize="" o:spt="100" adj="0,,0" path="al10800,10800@8@8@4@6,10800,10800,10800,10800@9@7l@30@31@17@18@24@25@15@16@32@33xe" stroked="f">
            <v:stroke joinstyle="miter"/>
            <v:imagedata r:id="rId8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  <o:OLEObject Type="Embed" ProgID="AcroExch.Document.7" ShapeID="ole_rId6" DrawAspect="Content" ObjectID="_1689065515" r:id="rId10"/>
        </w:obje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Прямоугольник 119" o:spid="_x0000_s1030" style="position:absolute;left:0;text-align:left;margin-left:1.9pt;margin-top:4.3pt;width:133.3pt;height:34.5pt;z-index:251612160" stroked="f" strokecolor="#3465a4" strokeweight=".71mm">
            <v:fill color2="black" o:detectmouseclick="t"/>
            <v:stroke joinstyle="round"/>
            <v:textbox>
              <w:txbxContent>
                <w:p w:rsidR="003F4B1B" w:rsidRDefault="003F4B1B">
                  <w:pPr>
                    <w:pStyle w:val="NormalWeb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szCs w:val="20"/>
                    </w:rPr>
                    <w:t>Гражданин, пребывающий в запасе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31" style="position:absolute;left:0;text-align:left;margin-left:286.05pt;margin-top:8.2pt;width:191.25pt;height:34.5pt;z-index:251613184" stroked="f" strokecolor="#3465a4" strokeweight=".71mm">
            <v:fill color2="black" o:detectmouseclick="t"/>
            <v:stroke joinstyle="round"/>
            <v:textbox>
              <w:txbxContent>
                <w:p w:rsidR="003F4B1B" w:rsidRDefault="003F4B1B">
                  <w:pPr>
                    <w:pStyle w:val="NormalWeb"/>
                    <w:spacing w:beforeAutospacing="0" w:after="0" w:afterAutospacing="0"/>
                    <w:jc w:val="center"/>
                    <w:rPr>
                      <w:sz w:val="28"/>
                    </w:rPr>
                  </w:pPr>
                  <w:r w:rsidRPr="00D52DC9">
                    <w:rPr>
                      <w:rFonts w:ascii="Impact" w:hAnsi="Impact" w:cs="Calibri"/>
                      <w:kern w:val="2"/>
                      <w:sz w:val="22"/>
                      <w:szCs w:val="20"/>
                    </w:rPr>
                    <w:t>Гражданин, пребывающий в мобилизационном людском резерве</w:t>
                  </w:r>
                </w:p>
                <w:p w:rsidR="003F4B1B" w:rsidRDefault="003F4B1B">
                  <w:pPr>
                    <w:pStyle w:val="BalloonText"/>
                    <w:jc w:val="center"/>
                    <w:rPr>
                      <w:sz w:val="44"/>
                    </w:rPr>
                  </w:pP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заключается между гражданином </w:t>
      </w:r>
      <w:r>
        <w:rPr>
          <w:rFonts w:ascii="Times New Roman" w:hAnsi="Times New Roman" w:cs="Times New Roman"/>
          <w:sz w:val="28"/>
          <w:szCs w:val="28"/>
        </w:rPr>
        <w:br/>
        <w:t>и командиром воинской части.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какой срок заключается первый и последующие контракты?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контракт о пребывании в резерве заключается на срок </w:t>
      </w:r>
      <w:r>
        <w:rPr>
          <w:rFonts w:ascii="Times New Roman" w:hAnsi="Times New Roman" w:cs="Times New Roman"/>
          <w:b/>
          <w:sz w:val="28"/>
          <w:szCs w:val="28"/>
        </w:rPr>
        <w:t>три года</w:t>
      </w:r>
      <w:r>
        <w:rPr>
          <w:rFonts w:ascii="Times New Roman" w:hAnsi="Times New Roman" w:cs="Times New Roman"/>
          <w:sz w:val="28"/>
          <w:szCs w:val="28"/>
        </w:rPr>
        <w:t xml:space="preserve">. Новый контракт может заключаться на срок </w:t>
      </w:r>
      <w:r>
        <w:rPr>
          <w:rFonts w:ascii="Times New Roman" w:hAnsi="Times New Roman" w:cs="Times New Roman"/>
          <w:b/>
          <w:sz w:val="28"/>
          <w:szCs w:val="28"/>
        </w:rPr>
        <w:t>три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пять лет</w:t>
      </w:r>
      <w:r>
        <w:rPr>
          <w:rFonts w:ascii="Times New Roman" w:hAnsi="Times New Roman" w:cs="Times New Roman"/>
          <w:sz w:val="28"/>
          <w:szCs w:val="28"/>
        </w:rPr>
        <w:t xml:space="preserve"> либо </w:t>
      </w:r>
      <w:r>
        <w:rPr>
          <w:rFonts w:ascii="Times New Roman" w:hAnsi="Times New Roman" w:cs="Times New Roman"/>
          <w:sz w:val="28"/>
          <w:szCs w:val="28"/>
        </w:rPr>
        <w:br/>
        <w:t xml:space="preserve">на меньший срок - </w:t>
      </w:r>
      <w:r>
        <w:rPr>
          <w:rFonts w:ascii="Times New Roman" w:hAnsi="Times New Roman" w:cs="Times New Roman"/>
          <w:b/>
          <w:sz w:val="28"/>
          <w:szCs w:val="28"/>
        </w:rPr>
        <w:t xml:space="preserve">до наступления предельного возраста пребывания </w:t>
      </w:r>
      <w:r>
        <w:rPr>
          <w:rFonts w:ascii="Times New Roman" w:hAnsi="Times New Roman" w:cs="Times New Roman"/>
          <w:b/>
          <w:sz w:val="28"/>
          <w:szCs w:val="28"/>
        </w:rPr>
        <w:br/>
        <w:t>в резерве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oval id="Рисунок 189" o:spid="_x0000_s1032" style="position:absolute;left:0;text-align:left;margin-left:0;margin-top:0;width:159pt;height:160.65pt;z-index:251614208" stroked="f" strokecolor="#3465a4">
            <v:imagedata r:id="rId11" o:title=""/>
          </v:oval>
        </w:pict>
      </w:r>
      <w:r>
        <w:rPr>
          <w:noProof/>
          <w:lang w:eastAsia="ru-RU"/>
        </w:rPr>
        <w:pict>
          <v:oval id="Овал 132" o:spid="_x0000_s1033" style="position:absolute;left:0;text-align:left;margin-left:158.4pt;margin-top:12.5pt;width:55.2pt;height:52.5pt;z-index:251615232" fillcolor="#9cf" strokecolor="#3a3a3a" strokeweight=".71mm">
            <v:fill color2="#630" o:detectmouseclick="t"/>
            <v:textbox>
              <w:txbxContent>
                <w:p w:rsidR="003F4B1B" w:rsidRDefault="003F4B1B">
                  <w:pPr>
                    <w:pStyle w:val="aa"/>
                    <w:spacing w:after="0"/>
                    <w:jc w:val="center"/>
                    <w:rPr>
                      <w:rFonts w:ascii="Arial Narrow" w:hAnsi="Arial Narrow"/>
                      <w:sz w:val="16"/>
                      <w:szCs w:val="20"/>
                    </w:rPr>
                  </w:pPr>
                  <w:r w:rsidRPr="00D52DC9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56"/>
                      <w:szCs w:val="12"/>
                    </w:rPr>
                    <w:t xml:space="preserve">3 </w:t>
                  </w:r>
                  <w:r w:rsidRPr="00D52DC9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32"/>
                      <w:szCs w:val="20"/>
                    </w:rPr>
                    <w:t>года</w:t>
                  </w:r>
                </w:p>
              </w:txbxContent>
            </v:textbox>
            <w10:wrap type="square"/>
          </v:oval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rect id="Прямоугольник 43015" o:spid="_x0000_s1034" style="position:absolute;left:0;text-align:left;margin-left:253.45pt;margin-top:2.4pt;width:234pt;height:198.45pt;z-index:251616256" fillcolor="#ddd" strokecolor="#a3a3a3" strokeweight=".71mm">
            <v:fill color2="#222" o:detectmouseclick="t"/>
            <v:stroke joinstyle="round"/>
          </v:rect>
        </w:pict>
      </w:r>
      <w:r>
        <w:rPr>
          <w:noProof/>
          <w:lang w:eastAsia="ru-RU"/>
        </w:rPr>
        <w:pict>
          <v:rect id="Прямоугольник 8" o:spid="_x0000_s1035" style="position:absolute;left:0;text-align:left;margin-left:133.45pt;margin-top:2.5pt;width:112.9pt;height:45.05pt;z-index:251617280" strokeweight=".26mm">
            <v:fill color2="red" o:detectmouseclick="t"/>
            <v:stroke joinstyle="round"/>
          </v:rect>
        </w:pict>
      </w:r>
      <w:r>
        <w:rPr>
          <w:noProof/>
          <w:lang w:eastAsia="ru-RU"/>
        </w:rPr>
        <w:pict>
          <v:rect id="Поле 43022" o:spid="_x0000_s1036" style="position:absolute;left:0;text-align:left;margin-left:131.7pt;margin-top:11.7pt;width:128pt;height:23.55pt;z-index:251618304" filled="f" stroked="f" strokecolor="#3465a4" strokeweight=".18mm">
            <v:fill o:detectmouseclick="t"/>
            <v:stroke joinstyle="round"/>
            <v:textbox>
              <w:txbxContent>
                <w:p w:rsidR="003F4B1B" w:rsidRDefault="003F4B1B">
                  <w:pPr>
                    <w:pStyle w:val="aa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>на               года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Прямоугольник 111" o:spid="_x0000_s1037" style="position:absolute;left:0;text-align:left;margin-left:257.25pt;margin-top:10.4pt;width:225.95pt;height:28.75pt;z-index:251619328" fillcolor="#6f6" strokecolor="#3a3a3a" strokeweight=".71mm">
            <v:fill color2="#909" o:detectmouseclick="t"/>
            <v:stroke joinstyle="round"/>
            <v:textbox>
              <w:txbxContent>
                <w:p w:rsidR="003F4B1B" w:rsidRPr="00D52DC9" w:rsidRDefault="003F4B1B">
                  <w:pPr>
                    <w:pStyle w:val="aa"/>
                    <w:spacing w:after="0" w:line="240" w:lineRule="auto"/>
                    <w:jc w:val="center"/>
                    <w:rPr>
                      <w:rFonts w:ascii="Arial Narrow" w:hAnsi="Arial Narrow" w:cs="Times New Roman"/>
                      <w:b/>
                      <w:color w:val="000000"/>
                    </w:rPr>
                  </w:pPr>
                  <w:r w:rsidRPr="00D52DC9">
                    <w:rPr>
                      <w:rFonts w:ascii="Arial Narrow" w:hAnsi="Arial Narrow" w:cs="Times New Roman"/>
                      <w:b/>
                      <w:color w:val="000000"/>
                    </w:rPr>
                    <w:t xml:space="preserve">Предельный возраст пребывания </w:t>
                  </w:r>
                  <w:r w:rsidRPr="00D52DC9">
                    <w:rPr>
                      <w:rFonts w:ascii="Arial Narrow" w:hAnsi="Arial Narrow" w:cs="Times New Roman"/>
                      <w:b/>
                      <w:color w:val="000000"/>
                    </w:rPr>
                    <w:br/>
                    <w:t xml:space="preserve">в мобилизационном людском резерве </w:t>
                  </w:r>
                </w:p>
                <w:p w:rsidR="003F4B1B" w:rsidRPr="00D52DC9" w:rsidRDefault="003F4B1B">
                  <w:pPr>
                    <w:pStyle w:val="BalloonText"/>
                    <w:jc w:val="center"/>
                    <w:rPr>
                      <w:b/>
                      <w:color w:val="000000"/>
                      <w:sz w:val="44"/>
                    </w:rPr>
                  </w:pP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rect id="_x0000_s1038" style="position:absolute;left:0;text-align:left;margin-left:257.1pt;margin-top:16.1pt;width:164pt;height:32.1pt;z-index:251620352" fillcolor="#91c46e" strokecolor="#3a3a3a" strokeweight=".71mm">
            <v:fill color2="#6e3b91" o:detectmouseclick="t"/>
            <v:stroke joinstyle="round"/>
            <v:textbox>
              <w:txbxContent>
                <w:p w:rsidR="003F4B1B" w:rsidRPr="00D52DC9" w:rsidRDefault="003F4B1B">
                  <w:pPr>
                    <w:pStyle w:val="aa"/>
                    <w:spacing w:after="0" w:line="240" w:lineRule="auto"/>
                    <w:jc w:val="center"/>
                    <w:rPr>
                      <w:b/>
                      <w:color w:val="000000"/>
                      <w:sz w:val="40"/>
                    </w:rPr>
                  </w:pPr>
                  <w:r w:rsidRPr="00D52DC9">
                    <w:rPr>
                      <w:rFonts w:ascii="Arial Narrow" w:hAnsi="Arial Narrow" w:cs="Times New Roman"/>
                      <w:b/>
                      <w:color w:val="000000"/>
                      <w:sz w:val="20"/>
                    </w:rPr>
                    <w:t>Солдаты (матросы), сержанты (старшины), прапорщики (мичманы)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39" style="position:absolute;left:0;text-align:left;margin-left:427.2pt;margin-top:15.55pt;width:54.3pt;height:32.1pt;z-index:251621376" fillcolor="#ffc000" strokecolor="#3a3a3a" strokeweight=".71mm">
            <v:fill color2="#003fff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 w:rsidRPr="00D52DC9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- до </w:t>
                  </w:r>
                  <w:r w:rsidRPr="00D52DC9">
                    <w:rPr>
                      <w:rFonts w:ascii="Arial Narrow" w:hAnsi="Arial Narrow" w:cs="Calibri"/>
                      <w:b/>
                      <w:color w:val="000000"/>
                      <w:kern w:val="2"/>
                      <w:sz w:val="28"/>
                      <w:szCs w:val="20"/>
                    </w:rPr>
                    <w:t>45</w:t>
                  </w:r>
                  <w:r w:rsidRPr="00D52DC9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rect id="_x0000_s1040" style="position:absolute;left:0;text-align:left;margin-left:257.3pt;margin-top:120.8pt;width:163.5pt;height:24.7pt;z-index:251622400" fillcolor="#91c46e" strokecolor="#3a3a3a" strokeweight=".71mm">
            <v:fill color2="#6e3b91" o:detectmouseclick="t"/>
            <v:stroke joinstyle="round"/>
            <v:textbox>
              <w:txbxContent>
                <w:p w:rsidR="003F4B1B" w:rsidRPr="00D52DC9" w:rsidRDefault="003F4B1B">
                  <w:pPr>
                    <w:pStyle w:val="aa"/>
                    <w:spacing w:after="0" w:line="240" w:lineRule="auto"/>
                    <w:jc w:val="center"/>
                    <w:rPr>
                      <w:color w:val="000000"/>
                      <w:sz w:val="40"/>
                    </w:rPr>
                  </w:pPr>
                  <w:r w:rsidRPr="00D52DC9">
                    <w:rPr>
                      <w:rFonts w:ascii="Arial Narrow" w:hAnsi="Arial Narrow" w:cs="Times New Roman"/>
                      <w:b/>
                      <w:color w:val="000000"/>
                      <w:sz w:val="20"/>
                    </w:rPr>
                    <w:t>Полковники (капитаны 1 ранга)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41" style="position:absolute;left:0;text-align:left;margin-left:427.4pt;margin-top:119.65pt;width:54.05pt;height:25.8pt;z-index:251623424" fillcolor="#ffc000" strokecolor="#3a3a3a" strokeweight=".71mm">
            <v:fill color2="#003fff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 w:rsidRPr="00D52DC9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- до </w:t>
                  </w:r>
                  <w:r w:rsidRPr="00D52DC9">
                    <w:rPr>
                      <w:rFonts w:ascii="Arial Narrow" w:hAnsi="Arial Narrow" w:cs="Calibri"/>
                      <w:b/>
                      <w:color w:val="000000"/>
                      <w:kern w:val="2"/>
                      <w:sz w:val="28"/>
                      <w:szCs w:val="20"/>
                    </w:rPr>
                    <w:t>65</w:t>
                  </w:r>
                  <w:r w:rsidRPr="00D52DC9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42" style="position:absolute;left:0;text-align:left;margin-left:135.1pt;margin-top:11.15pt;width:111.25pt;height:45.05pt;z-index:251624448" strokeweight=".26mm">
            <v:fill color2="red" o:detectmouseclick="t"/>
            <v:stroke joinstyle="round"/>
          </v:rect>
        </w:pict>
      </w:r>
      <w:r>
        <w:rPr>
          <w:noProof/>
          <w:lang w:eastAsia="ru-RU"/>
        </w:rPr>
        <w:pict>
          <v:oval id="_x0000_s1043" style="position:absolute;left:0;text-align:left;margin-left:159.7pt;margin-top:6.75pt;width:55.2pt;height:52.5pt;z-index:251625472" fillcolor="#9cf" strokecolor="#3a3a3a" strokeweight=".71mm">
            <v:fill color2="#630" o:detectmouseclick="t"/>
            <v:textbox>
              <w:txbxContent>
                <w:p w:rsidR="003F4B1B" w:rsidRDefault="003F4B1B">
                  <w:pPr>
                    <w:pStyle w:val="aa"/>
                    <w:spacing w:after="0"/>
                    <w:jc w:val="center"/>
                    <w:rPr>
                      <w:rFonts w:ascii="Arial Narrow" w:hAnsi="Arial Narrow"/>
                      <w:sz w:val="16"/>
                      <w:szCs w:val="20"/>
                    </w:rPr>
                  </w:pPr>
                  <w:r w:rsidRPr="00D52DC9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56"/>
                      <w:szCs w:val="12"/>
                    </w:rPr>
                    <w:t xml:space="preserve">5 </w:t>
                  </w:r>
                  <w:r w:rsidRPr="00D52DC9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32"/>
                      <w:szCs w:val="20"/>
                    </w:rPr>
                    <w:t>года</w:t>
                  </w:r>
                </w:p>
              </w:txbxContent>
            </v:textbox>
            <w10:wrap type="square"/>
          </v:oval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rect id="Поле 43023" o:spid="_x0000_s1044" style="position:absolute;left:0;text-align:left;margin-left:131.4pt;margin-top:4.45pt;width:71.95pt;height:23.55pt;z-index:251626496" filled="f" stroked="f" strokecolor="#3465a4" strokeweight=".18mm">
            <v:fill o:detectmouseclick="t"/>
            <v:stroke joinstyle="round"/>
            <v:textbox>
              <w:txbxContent>
                <w:p w:rsidR="003F4B1B" w:rsidRDefault="003F4B1B">
                  <w:pPr>
                    <w:pStyle w:val="aa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>на                 лет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rect id="_x0000_s1045" style="position:absolute;left:0;text-align:left;margin-left:257.05pt;margin-top:7.7pt;width:164pt;height:30.6pt;z-index:251627520" fillcolor="#91c46e" strokecolor="#3a3a3a" strokeweight=".71mm">
            <v:fill color2="#6e3b91" o:detectmouseclick="t"/>
            <v:stroke joinstyle="round"/>
            <v:textbox>
              <w:txbxContent>
                <w:p w:rsidR="003F4B1B" w:rsidRPr="00D52DC9" w:rsidRDefault="003F4B1B">
                  <w:pPr>
                    <w:pStyle w:val="aa"/>
                    <w:spacing w:after="0" w:line="240" w:lineRule="auto"/>
                    <w:jc w:val="center"/>
                    <w:rPr>
                      <w:color w:val="000000"/>
                      <w:sz w:val="40"/>
                    </w:rPr>
                  </w:pPr>
                  <w:r w:rsidRPr="00D52DC9">
                    <w:rPr>
                      <w:rFonts w:ascii="Arial Narrow" w:hAnsi="Arial Narrow" w:cs="Times New Roman"/>
                      <w:b/>
                      <w:color w:val="000000"/>
                      <w:sz w:val="20"/>
                    </w:rPr>
                    <w:t xml:space="preserve">Младшие офицеры </w:t>
                  </w:r>
                  <w:r w:rsidRPr="00D52DC9">
                    <w:rPr>
                      <w:rFonts w:ascii="Arial Narrow" w:hAnsi="Arial Narrow" w:cs="Times New Roman"/>
                      <w:b/>
                      <w:color w:val="000000"/>
                      <w:sz w:val="20"/>
                    </w:rPr>
                    <w:br/>
                    <w:t>(до капитана включительно)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46" style="position:absolute;left:0;text-align:left;margin-left:427.4pt;margin-top:7.75pt;width:54.3pt;height:30.6pt;z-index:251628544" fillcolor="#ffc000" strokecolor="#3a3a3a" strokeweight=".71mm">
            <v:fill color2="#003fff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 w:rsidRPr="00D52DC9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- до </w:t>
                  </w:r>
                  <w:r w:rsidRPr="00D52DC9">
                    <w:rPr>
                      <w:rFonts w:ascii="Arial Narrow" w:hAnsi="Arial Narrow" w:cs="Calibri"/>
                      <w:b/>
                      <w:color w:val="000000"/>
                      <w:kern w:val="2"/>
                      <w:sz w:val="28"/>
                      <w:szCs w:val="20"/>
                    </w:rPr>
                    <w:t>55</w:t>
                  </w:r>
                  <w:r w:rsidRPr="00D52DC9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rect id="_x0000_s1047" style="position:absolute;left:0;text-align:left;margin-left:-8.7pt;margin-top:15.2pt;width:131.8pt;height:30.8pt;z-index:251629568" fillcolor="#ffc000" strokecolor="#3a3a3a" strokeweight=".71mm">
            <v:fill color2="#003fff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shd w:val="clear" w:color="auto" w:fill="FFC000"/>
                    <w:jc w:val="center"/>
                    <w:rPr>
                      <w:sz w:val="96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40"/>
                      <w:szCs w:val="20"/>
                    </w:rPr>
                    <w:t>КОНТРАКТ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rect id="_x0000_s1048" style="position:absolute;left:0;text-align:left;margin-left:257.05pt;margin-top:14.75pt;width:163.75pt;height:32.4pt;z-index:251630592" fillcolor="#91c46e" strokecolor="#3a3a3a" strokeweight=".71mm">
            <v:fill color2="#6e3b91" o:detectmouseclick="t"/>
            <v:stroke joinstyle="round"/>
            <v:textbox>
              <w:txbxContent>
                <w:p w:rsidR="003F4B1B" w:rsidRPr="00D52DC9" w:rsidRDefault="003F4B1B">
                  <w:pPr>
                    <w:pStyle w:val="aa"/>
                    <w:spacing w:after="0" w:line="240" w:lineRule="auto"/>
                    <w:jc w:val="center"/>
                    <w:rPr>
                      <w:color w:val="000000"/>
                      <w:sz w:val="40"/>
                    </w:rPr>
                  </w:pPr>
                  <w:r w:rsidRPr="00D52DC9">
                    <w:rPr>
                      <w:rFonts w:ascii="Arial Narrow" w:hAnsi="Arial Narrow" w:cs="Times New Roman"/>
                      <w:b/>
                      <w:color w:val="000000"/>
                      <w:sz w:val="20"/>
                    </w:rPr>
                    <w:t>Старшие офицеры (до подполковника включительно)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49" style="position:absolute;left:0;text-align:left;margin-left:427.2pt;margin-top:14.5pt;width:54.3pt;height:32.6pt;z-index:251631616" fillcolor="#ffc000" strokecolor="#3a3a3a" strokeweight=".71mm">
            <v:fill color2="#003fff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 w:rsidRPr="00D52DC9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- до </w:t>
                  </w:r>
                  <w:r w:rsidRPr="00D52DC9">
                    <w:rPr>
                      <w:rFonts w:ascii="Arial Narrow" w:hAnsi="Arial Narrow" w:cs="Calibri"/>
                      <w:b/>
                      <w:color w:val="000000"/>
                      <w:kern w:val="2"/>
                      <w:sz w:val="28"/>
                      <w:szCs w:val="20"/>
                    </w:rPr>
                    <w:t>60</w:t>
                  </w:r>
                  <w:r w:rsidRPr="00D52DC9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50" style="position:absolute;left:0;text-align:left;margin-left:104.95pt;margin-top:1.6pt;width:147.1pt;height:72.75pt;z-index:251632640;visibility:visible" coordsize="21600,21600" o:spt="100" adj="-11796480,,5400" path="al10800,10800@8@8@4@6,10800,10800,10800,10800@9@7l@30@31@17@18@24@25@15@16@32@33xe" strokeweight=".26mm">
            <v:fill color2="red" o:detectmouseclick="t"/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>
        <w:rPr>
          <w:noProof/>
          <w:lang w:eastAsia="ru-RU"/>
        </w:rPr>
        <w:pict>
          <v:oval id="_x0000_s1051" style="position:absolute;left:0;text-align:left;margin-left:141.95pt;margin-top:2.45pt;width:72.5pt;height:70.3pt;z-index:251633664" fillcolor="#9cf" strokecolor="#3a3a3a" strokeweight=".71mm">
            <v:fill color2="#630" o:detectmouseclick="t"/>
            <v:textbox>
              <w:txbxContent>
                <w:p w:rsidR="003F4B1B" w:rsidRDefault="003F4B1B">
                  <w:pPr>
                    <w:pStyle w:val="aa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FF0000"/>
                      <w:sz w:val="36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FF0000"/>
                      <w:kern w:val="2"/>
                      <w:sz w:val="18"/>
                      <w:szCs w:val="12"/>
                    </w:rPr>
                    <w:t>Предельного возраста пребывания в резерве</w:t>
                  </w:r>
                </w:p>
              </w:txbxContent>
            </v:textbox>
            <w10:wrap type="square"/>
          </v:oval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rect id="Поле 43024" o:spid="_x0000_s1052" style="position:absolute;left:0;text-align:left;margin-left:114.95pt;margin-top:8.4pt;width:71.95pt;height:23.55pt;z-index:251634688" filled="f" stroked="f" strokecolor="#3465a4" strokeweight=".18mm">
            <v:fill o:detectmouseclick="t"/>
            <v:stroke joinstyle="round"/>
            <v:textbox>
              <w:txbxContent>
                <w:p w:rsidR="003F4B1B" w:rsidRDefault="003F4B1B">
                  <w:pPr>
                    <w:pStyle w:val="aa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 xml:space="preserve">до                 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Предельный возраст пребывания в резерве</w:t>
      </w:r>
      <w:r>
        <w:rPr>
          <w:rStyle w:val="a1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соответствует предельному возрасту пребывания в запасе, устанавливаемому для граждан из состава запаса второго разряда.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кем и до какого возраста может быть заключен контракт </w:t>
      </w:r>
      <w:r>
        <w:rPr>
          <w:rFonts w:ascii="Times New Roman" w:hAnsi="Times New Roman" w:cs="Times New Roman"/>
          <w:b/>
          <w:sz w:val="28"/>
          <w:szCs w:val="28"/>
        </w:rPr>
        <w:br/>
        <w:t>о пребывании в мобилизационном людском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резерве?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Контракт о пребывании в мобилизационном людском резерве может быть заключен с гражданином Российской Федерации, не имеющим гражданства (подданства) иностранного государства: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ранее проходившим военную службу (пребывающим в запасе) </w:t>
      </w:r>
      <w:r>
        <w:rPr>
          <w:rFonts w:ascii="Times New Roman" w:hAnsi="Times New Roman" w:cs="Times New Roman"/>
          <w:sz w:val="28"/>
          <w:szCs w:val="28"/>
        </w:rPr>
        <w:br/>
        <w:t>и имеющим воинское звание: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53" style="position:absolute;left:0;text-align:left;margin-left:6.45pt;margin-top:5.3pt;width:374.95pt;height:24.7pt;z-index:251635712" fillcolor="#91c46e" strokecolor="#3a3a3a" strokeweight=".71mm">
            <v:fill color2="#6e3b91" o:detectmouseclick="t"/>
            <v:stroke joinstyle="round"/>
            <v:textbox>
              <w:txbxContent>
                <w:p w:rsidR="003F4B1B" w:rsidRPr="00D52DC9" w:rsidRDefault="003F4B1B">
                  <w:pPr>
                    <w:pStyle w:val="aa"/>
                    <w:spacing w:after="0" w:line="240" w:lineRule="auto"/>
                    <w:jc w:val="center"/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D52DC9">
                    <w:rPr>
                      <w:rFonts w:ascii="Arial Narrow" w:hAnsi="Arial Narrow" w:cs="Times New Roman"/>
                      <w:b/>
                      <w:color w:val="000000"/>
                      <w:sz w:val="24"/>
                      <w:szCs w:val="24"/>
                    </w:rPr>
                    <w:t xml:space="preserve">Солдата (матроса), сержанта (старшины), прапорщика (мичмана) 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54" style="position:absolute;left:0;text-align:left;margin-left:405.95pt;margin-top:4.05pt;width:55.45pt;height:24.7pt;z-index:251636736" fillcolor="#ffc000" strokecolor="#3a3a3a" strokeweight=".71mm">
            <v:fill color2="#003fff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 w:rsidRPr="00D52DC9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- до </w:t>
                  </w:r>
                  <w:r w:rsidRPr="00D52DC9">
                    <w:rPr>
                      <w:rFonts w:ascii="Arial Narrow" w:hAnsi="Arial Narrow" w:cs="Calibri"/>
                      <w:b/>
                      <w:color w:val="000000"/>
                      <w:kern w:val="2"/>
                      <w:sz w:val="28"/>
                      <w:szCs w:val="20"/>
                    </w:rPr>
                    <w:t>42</w:t>
                  </w:r>
                  <w:r w:rsidRPr="00D52DC9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55" style="position:absolute;left:0;text-align:left;margin-left:6.45pt;margin-top:3.85pt;width:374.95pt;height:24.7pt;z-index:251637760" fillcolor="#91c46e" strokecolor="#3a3a3a" strokeweight=".71mm">
            <v:fill color2="#6e3b91" o:detectmouseclick="t"/>
            <v:stroke joinstyle="round"/>
            <v:textbox>
              <w:txbxContent>
                <w:p w:rsidR="003F4B1B" w:rsidRPr="00D52DC9" w:rsidRDefault="003F4B1B">
                  <w:pPr>
                    <w:pStyle w:val="aa"/>
                    <w:spacing w:after="0" w:line="24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D52DC9">
                    <w:rPr>
                      <w:rFonts w:ascii="Arial Narrow" w:hAnsi="Arial Narrow" w:cs="Times New Roman"/>
                      <w:b/>
                      <w:color w:val="000000"/>
                      <w:sz w:val="24"/>
                      <w:szCs w:val="24"/>
                    </w:rPr>
                    <w:t>Младшего офицера (до капитана включительно)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56" style="position:absolute;left:0;text-align:left;margin-left:405.95pt;margin-top:1.85pt;width:55.45pt;height:24.7pt;z-index:251638784" fillcolor="#ffc000" strokecolor="#3a3a3a" strokeweight=".71mm">
            <v:fill color2="#003fff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shd w:val="clear" w:color="auto" w:fill="FFC000"/>
                    <w:rPr>
                      <w:rFonts w:ascii="Arial Narrow" w:hAnsi="Arial Narrow"/>
                      <w:sz w:val="44"/>
                    </w:rPr>
                  </w:pPr>
                  <w:r w:rsidRPr="00D52DC9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- до </w:t>
                  </w:r>
                  <w:r w:rsidRPr="00D52DC9">
                    <w:rPr>
                      <w:rFonts w:ascii="Arial Narrow" w:hAnsi="Arial Narrow" w:cs="Calibri"/>
                      <w:b/>
                      <w:color w:val="000000"/>
                      <w:kern w:val="2"/>
                      <w:sz w:val="28"/>
                      <w:szCs w:val="20"/>
                    </w:rPr>
                    <w:t xml:space="preserve">47 </w:t>
                  </w:r>
                  <w:r w:rsidRPr="00D52DC9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>лет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57" style="position:absolute;left:0;text-align:left;margin-left:6.45pt;margin-top:1.65pt;width:374.95pt;height:24.7pt;z-index:251639808" fillcolor="#91c46e" strokecolor="#3a3a3a" strokeweight=".71mm">
            <v:fill color2="#6e3b91" o:detectmouseclick="t"/>
            <v:stroke joinstyle="round"/>
            <v:textbox>
              <w:txbxContent>
                <w:p w:rsidR="003F4B1B" w:rsidRPr="00D52DC9" w:rsidRDefault="003F4B1B">
                  <w:pPr>
                    <w:pStyle w:val="aa"/>
                    <w:spacing w:after="0" w:line="24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D52DC9">
                    <w:rPr>
                      <w:rFonts w:ascii="Arial Narrow" w:hAnsi="Arial Narrow" w:cs="Times New Roman"/>
                      <w:b/>
                      <w:color w:val="000000"/>
                      <w:sz w:val="24"/>
                      <w:szCs w:val="24"/>
                    </w:rPr>
                    <w:t>Старшего офицера (до подполковника включительно)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58" style="position:absolute;left:0;text-align:left;margin-left:406.1pt;margin-top:.15pt;width:55.35pt;height:24.7pt;z-index:251640832" fillcolor="#ffc000" strokecolor="#3a3a3a" strokeweight=".71mm">
            <v:fill color2="#003fff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 w:rsidRPr="00D52DC9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- до </w:t>
                  </w:r>
                  <w:r w:rsidRPr="00D52DC9">
                    <w:rPr>
                      <w:rFonts w:ascii="Arial Narrow" w:hAnsi="Arial Narrow" w:cs="Calibri"/>
                      <w:b/>
                      <w:color w:val="000000"/>
                      <w:kern w:val="2"/>
                      <w:sz w:val="28"/>
                      <w:szCs w:val="20"/>
                    </w:rPr>
                    <w:t>52</w:t>
                  </w:r>
                  <w:r w:rsidRPr="00D52DC9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59" style="position:absolute;left:0;text-align:left;margin-left:7.15pt;margin-top:15.55pt;width:373.3pt;height:24.7pt;z-index:251641856" fillcolor="#91c46e" strokecolor="#3a3a3a" strokeweight=".71mm">
            <v:fill color2="#6e3b91" o:detectmouseclick="t"/>
            <v:stroke joinstyle="round"/>
            <v:textbox>
              <w:txbxContent>
                <w:p w:rsidR="003F4B1B" w:rsidRPr="00D52DC9" w:rsidRDefault="003F4B1B">
                  <w:pPr>
                    <w:pStyle w:val="aa"/>
                    <w:spacing w:after="0" w:line="24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D52DC9">
                    <w:rPr>
                      <w:rFonts w:ascii="Arial Narrow" w:hAnsi="Arial Narrow" w:cs="Times New Roman"/>
                      <w:b/>
                      <w:color w:val="000000"/>
                      <w:sz w:val="24"/>
                      <w:szCs w:val="24"/>
                    </w:rPr>
                    <w:t>Полковника (капитана 1 ранга)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60" style="position:absolute;left:0;text-align:left;margin-left:406.1pt;margin-top:14pt;width:55.35pt;height:24.7pt;z-index:251642880" fillcolor="#ffc000" strokecolor="#3a3a3a" strokeweight=".71mm">
            <v:fill color2="#003fff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 w:rsidRPr="00D52DC9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- до </w:t>
                  </w:r>
                  <w:r w:rsidRPr="00D52DC9">
                    <w:rPr>
                      <w:rFonts w:ascii="Arial Narrow" w:hAnsi="Arial Narrow" w:cs="Calibri"/>
                      <w:b/>
                      <w:color w:val="000000"/>
                      <w:kern w:val="2"/>
                      <w:sz w:val="28"/>
                      <w:szCs w:val="20"/>
                    </w:rPr>
                    <w:t>57</w:t>
                  </w:r>
                  <w:r w:rsidRPr="00D52DC9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завершившим обучение по программе военной подготовки офицеров запаса на военной кафедре при федеральной государственной образовательной организации высшего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br/>
        <w:t>в течение пятнадцати лет после зачисления в запас с присвоением воинского звания офицера.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первую очередь кандидат в резерв должен соответствовать медицинским и профессионально-психологическим требованиям </w:t>
      </w:r>
      <w:r>
        <w:rPr>
          <w:rFonts w:ascii="Times New Roman" w:hAnsi="Times New Roman" w:cs="Times New Roman"/>
          <w:sz w:val="28"/>
          <w:szCs w:val="28"/>
        </w:rPr>
        <w:br/>
        <w:t>к конкретным военно-учетным специальностям.</w:t>
      </w:r>
    </w:p>
    <w:p w:rsidR="003F4B1B" w:rsidRDefault="003F4B1B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3F4B1B" w:rsidRDefault="003F4B1B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noProof/>
          <w:lang w:eastAsia="ru-RU"/>
        </w:rPr>
        <w:pict>
          <v:rect id="_x0000_s1061" style="position:absolute;left:0;text-align:left;margin-left:13.75pt;margin-top:.6pt;width:451.15pt;height:58.5pt;z-index:251643904" fillcolor="yellow" strokecolor="#3a3a3a" strokeweight=".71mm">
            <v:fill color2="blue" o:detectmouseclick="t"/>
            <v:stroke joinstyle="round"/>
            <v:textbox>
              <w:txbxContent>
                <w:p w:rsidR="003F4B1B" w:rsidRDefault="003F4B1B">
                  <w:pPr>
                    <w:pStyle w:val="NormalWeb"/>
                    <w:spacing w:beforeAutospacing="0" w:after="0" w:afterAutospacing="0"/>
                    <w:jc w:val="center"/>
                    <w:rPr>
                      <w:sz w:val="36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28"/>
                      <w:szCs w:val="20"/>
                      <w:highlight w:val="yellow"/>
                    </w:rPr>
                    <w:t xml:space="preserve">Гражданин, поступающий в резерв, должен соответствовать требованиям, предъявляемым к гражданам, поступающим </w:t>
                  </w: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28"/>
                      <w:szCs w:val="20"/>
                      <w:highlight w:val="yellow"/>
                    </w:rPr>
                    <w:br/>
                    <w:t>на военную службу по контракту.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rect id="_x0000_s1062" style="position:absolute;left:0;text-align:left;margin-left:170.2pt;margin-top:11.7pt;width:279.2pt;height:29.1pt;z-index:251644928" fillcolor="#91c46e" strokecolor="#3a3a3a" strokeweight=".71mm">
            <v:fill color2="#6e3b91" o:detectmouseclick="t"/>
            <v:stroke joinstyle="round"/>
            <v:textbox>
              <w:txbxContent>
                <w:p w:rsidR="003F4B1B" w:rsidRDefault="003F4B1B">
                  <w:pPr>
                    <w:pStyle w:val="NormalWeb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szCs w:val="20"/>
                      <w:u w:val="single"/>
                    </w:rPr>
                    <w:t>ТРЕБОВАНИЯ: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Блок-схема: ссылка на другую страницу 110" o:spid="_x0000_s1064" style="position:absolute;left:0;text-align:left;margin-left:170.2pt;margin-top:8pt;width:279.2pt;height:134.65pt;z-index:251646976;visibility:visible" coordsize="21600,21600" o:spt="100" adj="-11796480,,5400" path="al10800,10800@8@8@4@6,10800,10800,10800,10800@9@7l@30@31@17@18@24@25@15@16@32@33xe" fillcolor="#ccc" strokecolor="#7c7c7c" strokeweight=".71mm">
            <v:fill color2="#333" o:detectmouseclick="t"/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v:textbox>
              <w:txbxContent>
                <w:p w:rsidR="003F4B1B" w:rsidRDefault="003F4B1B">
                  <w:pPr>
                    <w:pStyle w:val="NormalWeb"/>
                    <w:spacing w:beforeAutospacing="0" w:after="0" w:afterAutospacing="0"/>
                    <w:jc w:val="center"/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u w:val="single"/>
                    </w:rPr>
                    <w:t>по возрасту</w:t>
                  </w:r>
                </w:p>
                <w:p w:rsidR="003F4B1B" w:rsidRDefault="003F4B1B">
                  <w:pPr>
                    <w:pStyle w:val="NormalWeb"/>
                    <w:spacing w:beforeAutospacing="0" w:after="0" w:afterAutospacing="0"/>
                    <w:jc w:val="center"/>
                  </w:pPr>
                  <w:r w:rsidRPr="00D52DC9">
                    <w:rPr>
                      <w:rFonts w:ascii="Impact" w:hAnsi="Impact" w:cs="Calibri"/>
                      <w:color w:val="0070C0"/>
                      <w:kern w:val="2"/>
                    </w:rPr>
                    <w:t>вышеуказанные категории (см. пункт 1)</w:t>
                  </w:r>
                </w:p>
                <w:p w:rsidR="003F4B1B" w:rsidRDefault="003F4B1B">
                  <w:pPr>
                    <w:pStyle w:val="NormalWeb"/>
                    <w:spacing w:beforeAutospacing="0" w:after="0" w:afterAutospacing="0"/>
                    <w:jc w:val="center"/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u w:val="single"/>
                    </w:rPr>
                    <w:t>по уровню образования</w:t>
                  </w:r>
                </w:p>
                <w:p w:rsidR="003F4B1B" w:rsidRDefault="003F4B1B">
                  <w:pPr>
                    <w:pStyle w:val="NormalWeb"/>
                    <w:spacing w:beforeAutospacing="0" w:after="0" w:afterAutospacing="0"/>
                    <w:jc w:val="center"/>
                  </w:pPr>
                  <w:r w:rsidRPr="00D52DC9">
                    <w:rPr>
                      <w:rFonts w:ascii="Impact" w:hAnsi="Impact" w:cs="Calibri"/>
                      <w:color w:val="0070C0"/>
                      <w:kern w:val="2"/>
                    </w:rPr>
                    <w:t>высшее или среднее специальное</w:t>
                  </w:r>
                </w:p>
                <w:p w:rsidR="003F4B1B" w:rsidRDefault="003F4B1B">
                  <w:pPr>
                    <w:pStyle w:val="NormalWeb"/>
                    <w:spacing w:beforeAutospacing="0" w:after="0" w:afterAutospacing="0"/>
                    <w:jc w:val="center"/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u w:val="single"/>
                    </w:rPr>
                    <w:t>по состоянию здоровья</w:t>
                  </w:r>
                </w:p>
                <w:p w:rsidR="003F4B1B" w:rsidRDefault="003F4B1B">
                  <w:pPr>
                    <w:pStyle w:val="NormalWeb"/>
                    <w:spacing w:beforeAutospacing="0" w:after="0" w:afterAutospacing="0"/>
                    <w:jc w:val="center"/>
                  </w:pPr>
                  <w:r w:rsidRPr="00D52DC9">
                    <w:rPr>
                      <w:rFonts w:ascii="Impact" w:hAnsi="Impact" w:cs="Calibri"/>
                      <w:color w:val="0070C0"/>
                      <w:kern w:val="2"/>
                    </w:rPr>
                    <w:t xml:space="preserve">годен или годен </w:t>
                  </w:r>
                </w:p>
                <w:p w:rsidR="003F4B1B" w:rsidRDefault="003F4B1B">
                  <w:pPr>
                    <w:pStyle w:val="NormalWeb"/>
                    <w:spacing w:beforeAutospacing="0" w:after="0" w:afterAutospacing="0"/>
                    <w:jc w:val="center"/>
                  </w:pPr>
                  <w:r w:rsidRPr="00D52DC9">
                    <w:rPr>
                      <w:rFonts w:ascii="Impact" w:hAnsi="Impact" w:cs="Calibri"/>
                      <w:color w:val="0070C0"/>
                      <w:kern w:val="2"/>
                    </w:rPr>
                    <w:t>с незначительными ограничениями</w:t>
                  </w:r>
                </w:p>
              </w:txbxContent>
            </v:textbox>
            <w10:wrap type="square"/>
          </v:shape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jc w:val="both"/>
        <w:rPr>
          <w:rFonts w:ascii="Times New Roman" w:hAnsi="Times New Roman" w:cs="Times New Roman"/>
          <w:noProof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каких случаях контракт о пребывании в резерве не может быть заключен с гражданином?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78" o:spid="_x0000_s1065" type="#_x0000_t75" alt="https://cdn.pixabay.com/photo/2017/02/27/12/30/businessmen-2103120_1280.png" style="position:absolute;left:0;text-align:left;margin-left:402.3pt;margin-top:9.65pt;width:72.9pt;height:195pt;z-index:251648000;visibility:visible;mso-wrap-distance-left:0;mso-wrap-distance-right:0">
            <v:imagedata r:id="rId12" o:title="" cropleft="21804f" cropright="26065f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Контракт о пребывании в резерве не может быть заключен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с гражданином:</w:t>
      </w:r>
      <w:r>
        <w:rPr>
          <w:lang w:eastAsia="ru-RU"/>
        </w:rPr>
        <w:t xml:space="preserve"> 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66" style="position:absolute;left:0;text-align:left;margin-left:7.05pt;margin-top:5.5pt;width:384.7pt;height:38.65pt;z-index:251649024" fillcolor="lime" strokecolor="#3a3a3a" strokeweight=".71mm">
            <v:fill color2="fuchsia" o:detectmouseclick="t"/>
            <v:stroke joinstyle="round"/>
            <v:textbox>
              <w:txbxContent>
                <w:p w:rsidR="003F4B1B" w:rsidRPr="00D52DC9" w:rsidRDefault="003F4B1B">
                  <w:pPr>
                    <w:pStyle w:val="NormalWeb"/>
                    <w:spacing w:beforeAutospacing="0" w:after="0" w:afterAutospacing="0"/>
                    <w:jc w:val="center"/>
                    <w:rPr>
                      <w:rFonts w:ascii="Impact" w:hAnsi="Impact" w:cs="Calibri"/>
                      <w:color w:val="000000"/>
                      <w:kern w:val="2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</w:rPr>
                    <w:t xml:space="preserve">имеющим отсрочку от призыва на военную службу </w:t>
                  </w:r>
                </w:p>
                <w:p w:rsidR="003F4B1B" w:rsidRPr="00D52DC9" w:rsidRDefault="003F4B1B">
                  <w:pPr>
                    <w:pStyle w:val="NormalWeb"/>
                    <w:spacing w:beforeAutospacing="0" w:after="0" w:afterAutospacing="0"/>
                    <w:jc w:val="center"/>
                    <w:rPr>
                      <w:rFonts w:ascii="Impact" w:hAnsi="Impact" w:cs="Calibri"/>
                      <w:color w:val="000000"/>
                      <w:kern w:val="2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</w:rPr>
                    <w:t>по мобилизации или освобождение от военных сборов;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67" style="position:absolute;left:0;text-align:left;margin-left:7.1pt;margin-top:6.15pt;width:384.7pt;height:38.65pt;z-index:251650048" fillcolor="#ffc000" strokecolor="#3a3a3a" strokeweight=".71mm">
            <v:fill color2="#003fff" o:detectmouseclick="t"/>
            <v:stroke joinstyle="round"/>
            <v:textbox>
              <w:txbxContent>
                <w:p w:rsidR="003F4B1B" w:rsidRPr="00D52DC9" w:rsidRDefault="003F4B1B">
                  <w:pPr>
                    <w:pStyle w:val="BalloonText"/>
                    <w:jc w:val="center"/>
                    <w:rPr>
                      <w:rFonts w:ascii="Impact" w:hAnsi="Impact" w:cs="Calibri"/>
                      <w:color w:val="000000"/>
                      <w:kern w:val="2"/>
                      <w:sz w:val="40"/>
                      <w:szCs w:val="24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24"/>
                    </w:rPr>
                    <w:t>в отношении которого ведется дознание либо предварительное следствие или уголовное дело в отношении которого передано в суд;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68" style="position:absolute;left:0;text-align:left;margin-left:7.1pt;margin-top:6.1pt;width:384.7pt;height:38.65pt;z-index:251651072" fillcolor="#ffc000" strokecolor="#3a3a3a" strokeweight=".71mm">
            <v:fill color2="#003fff" o:detectmouseclick="t"/>
            <v:stroke joinstyle="round"/>
            <v:textbox>
              <w:txbxContent>
                <w:p w:rsidR="003F4B1B" w:rsidRPr="00D52DC9" w:rsidRDefault="003F4B1B">
                  <w:pPr>
                    <w:pStyle w:val="BalloonText"/>
                    <w:jc w:val="center"/>
                    <w:rPr>
                      <w:rFonts w:ascii="Impact" w:hAnsi="Impact" w:cs="Calibri"/>
                      <w:color w:val="000000"/>
                      <w:kern w:val="2"/>
                      <w:sz w:val="24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24"/>
                    </w:rPr>
                    <w:t xml:space="preserve">имеющим неснятую или непогашенную судимость </w:t>
                  </w:r>
                </w:p>
                <w:p w:rsidR="003F4B1B" w:rsidRPr="00D52DC9" w:rsidRDefault="003F4B1B">
                  <w:pPr>
                    <w:pStyle w:val="BalloonText"/>
                    <w:jc w:val="center"/>
                    <w:rPr>
                      <w:rFonts w:ascii="Impact" w:hAnsi="Impact" w:cs="Calibri"/>
                      <w:color w:val="000000"/>
                      <w:kern w:val="2"/>
                      <w:sz w:val="40"/>
                      <w:szCs w:val="24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24"/>
                    </w:rPr>
                    <w:t>за совершение преступления;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69" style="position:absolute;left:0;text-align:left;margin-left:7.1pt;margin-top:5.5pt;width:464.05pt;height:38.65pt;z-index:251652096" fillcolor="#ffc000" strokecolor="#3a3a3a" strokeweight=".71mm">
            <v:fill color2="#003fff" o:detectmouseclick="t"/>
            <v:stroke joinstyle="round"/>
            <v:textbox>
              <w:txbxContent>
                <w:p w:rsidR="003F4B1B" w:rsidRPr="00D52DC9" w:rsidRDefault="003F4B1B">
                  <w:pPr>
                    <w:pStyle w:val="BalloonText"/>
                    <w:jc w:val="center"/>
                    <w:rPr>
                      <w:rFonts w:ascii="Impact" w:hAnsi="Impact" w:cs="Calibri"/>
                      <w:color w:val="000000"/>
                      <w:kern w:val="2"/>
                      <w:sz w:val="40"/>
                      <w:szCs w:val="24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24"/>
                    </w:rPr>
                    <w:t>отказавшимся от прохождения процедуры оформления допуска к государственной тайне либо которому отказано в оформлении допуска к государственной тайне;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70" style="position:absolute;left:0;text-align:left;margin-left:7.1pt;margin-top:5.3pt;width:384.7pt;height:38.65pt;z-index:251653120" fillcolor="#ffc000" strokecolor="#3a3a3a" strokeweight=".71mm">
            <v:fill color2="#003fff" o:detectmouseclick="t"/>
            <v:stroke joinstyle="round"/>
            <v:textbox>
              <w:txbxContent>
                <w:p w:rsidR="003F4B1B" w:rsidRPr="00D52DC9" w:rsidRDefault="003F4B1B">
                  <w:pPr>
                    <w:pStyle w:val="BalloonText"/>
                    <w:jc w:val="center"/>
                    <w:rPr>
                      <w:rFonts w:ascii="Impact" w:hAnsi="Impact" w:cs="Calibri"/>
                      <w:color w:val="000000"/>
                      <w:kern w:val="2"/>
                      <w:sz w:val="40"/>
                      <w:szCs w:val="24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24"/>
                    </w:rPr>
                    <w:t>имеющим гражданство (подданство) иностранного государства.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каких случаях гражданин подлежит исключению из резерва?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Гражданин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подлежит исключению из резерва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71" style="position:absolute;left:0;text-align:left;margin-left:84.85pt;margin-top:1.85pt;width:377.5pt;height:38.65pt;z-index:251654144" fillcolor="lime" strokecolor="#3a3a3a" strokeweight=".71mm">
            <v:fill color2="fuchsia" o:detectmouseclick="t"/>
            <v:stroke joinstyle="round"/>
            <v:textbox>
              <w:txbxContent>
                <w:p w:rsidR="003F4B1B" w:rsidRPr="00D52DC9" w:rsidRDefault="003F4B1B">
                  <w:pPr>
                    <w:pStyle w:val="NormalWeb"/>
                    <w:spacing w:beforeAutospacing="0" w:after="0" w:afterAutospacing="0"/>
                    <w:jc w:val="center"/>
                    <w:rPr>
                      <w:rFonts w:ascii="Impact" w:hAnsi="Impact" w:cs="Calibri"/>
                      <w:color w:val="000000"/>
                      <w:kern w:val="2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</w:rPr>
                    <w:t>по возрасту - по достижении предельного возраста пребывания</w:t>
                  </w:r>
                </w:p>
                <w:p w:rsidR="003F4B1B" w:rsidRPr="00D52DC9" w:rsidRDefault="003F4B1B">
                  <w:pPr>
                    <w:pStyle w:val="NormalWeb"/>
                    <w:spacing w:beforeAutospacing="0" w:after="0" w:afterAutospacing="0"/>
                    <w:jc w:val="center"/>
                    <w:rPr>
                      <w:rFonts w:ascii="Impact" w:hAnsi="Impact" w:cs="Calibri"/>
                      <w:color w:val="000000"/>
                      <w:kern w:val="2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</w:rPr>
                    <w:t>в запасе;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072" style="position:absolute;left:0;text-align:left;margin-left:33.8pt;margin-top:1.85pt;width:41.05pt;height:39.45pt;z-index:251655168" fillcolor="lime" strokecolor="#3a3a3a" strokeweight=".71mm">
            <v:fill color2="fuchsia" o:detectmouseclick="t"/>
            <v:textbox>
              <w:txbxContent>
                <w:p w:rsidR="003F4B1B" w:rsidRDefault="003F4B1B">
                  <w:pPr>
                    <w:pStyle w:val="BalloonText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D52DC9">
                    <w:rPr>
                      <w:rFonts w:ascii="Arial Narrow" w:hAnsi="Arial Narrow" w:cs="Calibri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  <w:r>
        <w:rPr>
          <w:noProof/>
          <w:lang w:eastAsia="ru-RU"/>
        </w:rPr>
        <w:pict>
          <v:oval id="_x0000_s1073" style="position:absolute;left:0;text-align:left;margin-left:35.5pt;margin-top:95.65pt;width:41.05pt;height:39.45pt;z-index:251656192" fillcolor="lime" strokecolor="#3a3a3a" strokeweight=".71mm">
            <v:fill color2="fuchsia" o:detectmouseclick="t"/>
            <v:textbox>
              <w:txbxContent>
                <w:p w:rsidR="003F4B1B" w:rsidRDefault="003F4B1B">
                  <w:pPr>
                    <w:pStyle w:val="aa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D52DC9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  <w:r>
        <w:rPr>
          <w:noProof/>
          <w:lang w:eastAsia="ru-RU"/>
        </w:rPr>
        <w:pict>
          <v:oval id="_x0000_s1074" style="position:absolute;left:0;text-align:left;margin-left:35.5pt;margin-top:142.5pt;width:41.05pt;height:39.45pt;z-index:251657216" fillcolor="#ffc000" strokecolor="#3a3a3a" strokeweight=".71mm">
            <v:fill color2="#003fff" o:detectmouseclick="t"/>
            <v:textbox>
              <w:txbxContent>
                <w:p w:rsidR="003F4B1B" w:rsidRDefault="003F4B1B">
                  <w:pPr>
                    <w:pStyle w:val="aa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D52DC9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4</w:t>
                  </w:r>
                </w:p>
              </w:txbxContent>
            </v:textbox>
            <w10:wrap type="square"/>
          </v:oval>
        </w:pict>
      </w:r>
      <w:r>
        <w:rPr>
          <w:noProof/>
          <w:lang w:eastAsia="ru-RU"/>
        </w:rPr>
        <w:pict>
          <v:shape id="Picture 86" o:spid="_x0000_s1075" type="#_x0000_t75" style="position:absolute;left:0;text-align:left;margin-left:442.75pt;margin-top:3.05pt;width:19.85pt;height:38.75pt;z-index:251658240;visibility:visible;mso-wrap-distance-left:0;mso-wrap-distance-right:0">
            <v:imagedata r:id="rId13" o:title=""/>
          </v:shape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76" style="position:absolute;left:0;text-align:left;margin-left:84.7pt;margin-top:15.3pt;width:377.5pt;height:38.65pt;z-index:251659264" fillcolor="lime" strokecolor="#3a3a3a" strokeweight=".71mm">
            <v:fill color2="fuchsia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jc w:val="center"/>
                    <w:rPr>
                      <w:sz w:val="24"/>
                      <w:szCs w:val="20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0"/>
                    </w:rPr>
                    <w:t>по истечении срока контракта 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077" style="position:absolute;left:0;text-align:left;margin-left:34.65pt;margin-top:15.75pt;width:41.05pt;height:39.45pt;z-index:251660288" fillcolor="lime" strokecolor="#3a3a3a" strokeweight=".71mm">
            <v:fill color2="fuchsia" o:detectmouseclick="t"/>
            <v:textbox>
              <w:txbxContent>
                <w:p w:rsidR="003F4B1B" w:rsidRDefault="003F4B1B">
                  <w:pPr>
                    <w:pStyle w:val="aa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D52DC9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line id="Прямая соединительная линия 60" o:spid="_x0000_s1078" style="position:absolute;left:0;text-align:left;z-index:251661312" from="442.75pt,8.15pt" to="457.9pt,29.85pt" strokecolor="red" strokeweight=".26mm">
            <v:fill o:detectmouseclick="t"/>
          </v:line>
        </w:pict>
      </w:r>
      <w:r>
        <w:rPr>
          <w:noProof/>
          <w:lang w:eastAsia="ru-RU"/>
        </w:rPr>
        <w:pict>
          <v:line id="Прямая соединительная линия 43016" o:spid="_x0000_s1079" style="position:absolute;left:0;text-align:left;flip:x;z-index:251662336" from="442.85pt,8.65pt" to="454.5pt,30pt" strokecolor="red" strokeweight=".26mm">
            <v:fill o:detectmouseclick="t"/>
          </v:line>
        </w:pict>
      </w:r>
      <w:r>
        <w:rPr>
          <w:noProof/>
          <w:lang w:eastAsia="ru-RU"/>
        </w:rPr>
        <w:pict>
          <v:shape id="Picture 84" o:spid="_x0000_s1080" type="#_x0000_t75" style="position:absolute;left:0;text-align:left;margin-left:-20.7pt;margin-top:13.65pt;width:116.65pt;height:110.3pt;z-index:-251653120;visibility:visible;mso-wrap-distance-left:0;mso-wrap-distance-right:0">
            <v:imagedata r:id="rId14" o:title=""/>
          </v:shape>
        </w:pict>
      </w:r>
      <w:r w:rsidRPr="001A0C8F">
        <w:rPr>
          <w:rFonts w:ascii="Times New Roman" w:hAnsi="Times New Roman" w:cs="Times New Roman"/>
          <w:sz w:val="28"/>
          <w:szCs w:val="28"/>
        </w:rPr>
        <w:object w:dxaOrig="11894" w:dyaOrig="16839">
          <v:shape id="ole_rId13" o:spid="_x0000_i1027" style="width:18pt;height:25.5pt" coordsize="" o:spt="100" adj="0,,0" path="al10800,10800@8@8@4@6,10800,10800,10800,10800@9@7l@30@31@17@18@24@25@15@16@32@33xe" stroked="f">
            <v:stroke joinstyle="miter"/>
            <v:imagedata r:id="rId8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  <o:OLEObject Type="Embed" ProgID="AcroExch.Document.7" ShapeID="ole_rId13" DrawAspect="Content" ObjectID="_1689065516" r:id="rId15"/>
        </w:obje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81" style="position:absolute;left:0;text-align:left;margin-left:84.7pt;margin-top:14.85pt;width:377.5pt;height:38.65pt;z-index:251664384" fillcolor="lime" strokecolor="#3a3a3a" strokeweight=".71mm">
            <v:fill color2="fuchsia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jc w:val="center"/>
                    <w:rPr>
                      <w:sz w:val="24"/>
                      <w:szCs w:val="20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0"/>
                    </w:rPr>
                    <w:t xml:space="preserve">по состоянию здоровья - в связи с признанием его ВВК не годным </w:t>
                  </w: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0"/>
                    </w:rPr>
                    <w:br/>
                    <w:t>или ограниченно годным к военной службе;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82" style="position:absolute;left:0;text-align:left;margin-left:86.5pt;margin-top:13.7pt;width:377.5pt;height:38.65pt;z-index:251665408" fillcolor="#ffc000" strokecolor="#3a3a3a" strokeweight=".71mm">
            <v:fill color2="#003fff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jc w:val="center"/>
                    <w:rPr>
                      <w:sz w:val="24"/>
                      <w:szCs w:val="20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0"/>
                    </w:rPr>
                    <w:t xml:space="preserve">в связи с </w:t>
                  </w: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24"/>
                    </w:rPr>
                    <w:t>лишением</w:t>
                  </w: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0"/>
                    </w:rPr>
                    <w:t xml:space="preserve"> его воинского звания;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83" style="position:absolute;left:0;text-align:left;margin-left:86.5pt;margin-top:12.3pt;width:377.5pt;height:46.3pt;z-index:251666432" fillcolor="#ffc000" strokecolor="#3a3a3a" strokeweight=".71mm">
            <v:fill color2="#003fff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jc w:val="center"/>
                    <w:rPr>
                      <w:sz w:val="24"/>
                      <w:szCs w:val="24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22"/>
                      <w:szCs w:val="20"/>
                    </w:rPr>
                    <w:t xml:space="preserve">в </w:t>
                  </w: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4"/>
                    </w:rPr>
                    <w:t xml:space="preserve">связи с вступлением в законную силу приговора суда о назначении резервисту наказания в виде лишения свободы </w:t>
                  </w: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4"/>
                    </w:rPr>
                    <w:br/>
                    <w:t>или лишения свободы условно;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oval id="_x0000_s1084" style="position:absolute;left:0;text-align:left;margin-left:36.35pt;margin-top:1.25pt;width:41.05pt;height:39.45pt;z-index:251667456" fillcolor="#ffc000" strokecolor="#3a3a3a" strokeweight=".71mm">
            <v:fill color2="#003fff" o:detectmouseclick="t"/>
            <v:textbox>
              <w:txbxContent>
                <w:p w:rsidR="003F4B1B" w:rsidRDefault="003F4B1B">
                  <w:pPr>
                    <w:pStyle w:val="aa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D52DC9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5</w:t>
                  </w:r>
                </w:p>
              </w:txbxContent>
            </v:textbox>
            <w10:wrap type="square"/>
          </v:oval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85" style="position:absolute;left:0;text-align:left;margin-left:86.45pt;margin-top:3.15pt;width:377.5pt;height:38.65pt;z-index:251668480" fillcolor="#ffc000" strokecolor="#3a3a3a" strokeweight=".71mm">
            <v:fill color2="#003fff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jc w:val="center"/>
                    <w:rPr>
                      <w:sz w:val="24"/>
                      <w:szCs w:val="24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4"/>
                    </w:rPr>
                    <w:t>в связи с прекращением гражданства Российской Федерации или приобретения гражданства (подданства) иностранного государства;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086" style="position:absolute;left:0;text-align:left;margin-left:38pt;margin-top:3.25pt;width:41.05pt;height:39.45pt;z-index:251669504" fillcolor="#ffc000" strokecolor="#3a3a3a" strokeweight=".71mm">
            <v:fill color2="#003fff" o:detectmouseclick="t"/>
            <v:textbox>
              <w:txbxContent>
                <w:p w:rsidR="003F4B1B" w:rsidRDefault="003F4B1B">
                  <w:pPr>
                    <w:pStyle w:val="aa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D52DC9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6</w:t>
                  </w:r>
                </w:p>
              </w:txbxContent>
            </v:textbox>
            <w10:wrap type="square"/>
          </v:oval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87" style="position:absolute;left:0;text-align:left;margin-left:85.75pt;margin-top:2.15pt;width:377.5pt;height:39.45pt;z-index:251670528" fillcolor="lime" strokecolor="#3a3a3a" strokeweight=".71mm">
            <v:fill color2="fuchsia" o:detectmouseclick="t"/>
            <v:stroke joinstyle="round"/>
            <v:textbox>
              <w:txbxContent>
                <w:p w:rsidR="003F4B1B" w:rsidRPr="00D52DC9" w:rsidRDefault="003F4B1B">
                  <w:pPr>
                    <w:pStyle w:val="BalloonText"/>
                    <w:jc w:val="center"/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4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4"/>
                    </w:rPr>
                    <w:t xml:space="preserve">в связи с возникновением оснований для отсрочки от призыва </w:t>
                  </w:r>
                </w:p>
                <w:p w:rsidR="003F4B1B" w:rsidRDefault="003F4B1B">
                  <w:pPr>
                    <w:pStyle w:val="BalloonText"/>
                    <w:jc w:val="center"/>
                    <w:rPr>
                      <w:sz w:val="24"/>
                      <w:szCs w:val="24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4"/>
                    </w:rPr>
                    <w:t>на военную службу или освобождения от военных сборов.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088" style="position:absolute;left:0;text-align:left;margin-left:39.7pt;margin-top:2.65pt;width:41.05pt;height:39.45pt;z-index:251671552" fillcolor="lime" strokecolor="#3a3a3a" strokeweight=".71mm">
            <v:fill color2="fuchsia" o:detectmouseclick="t"/>
            <v:textbox>
              <w:txbxContent>
                <w:p w:rsidR="003F4B1B" w:rsidRDefault="003F4B1B">
                  <w:pPr>
                    <w:pStyle w:val="aa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D52DC9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7</w:t>
                  </w:r>
                </w:p>
              </w:txbxContent>
            </v:textbox>
            <w10:wrap type="square"/>
          </v:oval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 каких случаях гражданин может досрочно исключен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/>
        <w:t>из резерва?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Гражданин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может быть досрочно исключен из резерва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89" style="position:absolute;left:0;text-align:left;margin-left:83.25pt;margin-top:7.55pt;width:377.5pt;height:38.65pt;z-index:251672576" fillcolor="#9cf" strokecolor="#3a3a3a" strokeweight=".71mm">
            <v:fill color2="#630" o:detectmouseclick="t"/>
            <v:stroke joinstyle="round"/>
            <v:textbox>
              <w:txbxContent>
                <w:p w:rsidR="003F4B1B" w:rsidRDefault="003F4B1B">
                  <w:pPr>
                    <w:pStyle w:val="NormalWeb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szCs w:val="20"/>
                    </w:rPr>
                    <w:t>в связи с организационно-штатными мероприятиями;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090" style="position:absolute;left:0;text-align:left;margin-left:23.2pt;margin-top:6.55pt;width:41.05pt;height:39.45pt;z-index:251673600" fillcolor="#9cf" strokecolor="#3a3a3a" strokeweight=".71mm">
            <v:fill color2="#630" o:detectmouseclick="t"/>
            <v:textbox>
              <w:txbxContent>
                <w:p w:rsidR="003F4B1B" w:rsidRDefault="003F4B1B">
                  <w:pPr>
                    <w:pStyle w:val="BalloonText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D52DC9">
                    <w:rPr>
                      <w:rFonts w:ascii="Arial Narrow" w:hAnsi="Arial Narrow" w:cs="Calibri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91" style="position:absolute;left:0;text-align:left;margin-left:83.25pt;margin-top:9.5pt;width:377.5pt;height:38.65pt;z-index:251674624" fillcolor="#ffc000" strokecolor="#3a3a3a" strokeweight=".71mm">
            <v:fill color2="#003fff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jc w:val="center"/>
                    <w:rPr>
                      <w:sz w:val="32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0"/>
                      <w:lang w:eastAsia="ru-RU"/>
                    </w:rPr>
                    <w:t xml:space="preserve">в связи с невыполнением им условий контракта </w:t>
                  </w: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0"/>
                      <w:lang w:eastAsia="ru-RU"/>
                    </w:rPr>
                    <w:br/>
                    <w:t>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092" style="position:absolute;left:0;text-align:left;margin-left:23.55pt;margin-top:9.35pt;width:41.05pt;height:39.45pt;z-index:251675648" fillcolor="#ffc000" strokecolor="#3a3a3a" strokeweight=".71mm">
            <v:fill opacity="47841f" color2="#003fff" o:detectmouseclick="t"/>
            <v:textbox>
              <w:txbxContent>
                <w:p w:rsidR="003F4B1B" w:rsidRDefault="003F4B1B">
                  <w:pPr>
                    <w:pStyle w:val="aa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D52DC9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93" style="position:absolute;left:0;text-align:left;margin-left:83.2pt;margin-top:10.55pt;width:377.5pt;height:38.65pt;z-index:251676672" fillcolor="#ffc000" strokecolor="#3a3a3a" strokeweight=".71mm">
            <v:fill color2="#003fff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jc w:val="center"/>
                    <w:rPr>
                      <w:sz w:val="24"/>
                      <w:szCs w:val="24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4"/>
                    </w:rPr>
                    <w:t>в связи с отказом в допуске к государственной тайне или лишением указанного допуска;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094" style="position:absolute;left:0;text-align:left;margin-left:23.55pt;margin-top:12.4pt;width:41.05pt;height:39.45pt;z-index:251677696" fillcolor="#ffc000" strokecolor="#3a3a3a" strokeweight=".71mm">
            <v:fill opacity="47841f" color2="#003fff" o:detectmouseclick="t"/>
            <v:textbox>
              <w:txbxContent>
                <w:p w:rsidR="003F4B1B" w:rsidRDefault="003F4B1B">
                  <w:pPr>
                    <w:pStyle w:val="aa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D52DC9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95" style="position:absolute;left:0;text-align:left;margin-left:83.25pt;margin-top:11.45pt;width:377.5pt;height:55.15pt;z-index:251678720" fillcolor="#9cf" strokecolor="#3a3a3a" strokeweight=".71mm">
            <v:fill color2="#630" o:detectmouseclick="t"/>
            <v:stroke joinstyle="round"/>
            <v:textbox>
              <w:txbxContent>
                <w:p w:rsidR="003F4B1B" w:rsidRDefault="003F4B1B">
                  <w:pPr>
                    <w:pStyle w:val="aa"/>
                    <w:spacing w:after="0"/>
                    <w:jc w:val="center"/>
                    <w:rPr>
                      <w:sz w:val="32"/>
                    </w:rPr>
                  </w:pPr>
                  <w:r w:rsidRPr="00D52DC9">
                    <w:rPr>
                      <w:rFonts w:ascii="Impact" w:hAnsi="Impact"/>
                      <w:color w:val="000000"/>
                      <w:kern w:val="2"/>
                      <w:sz w:val="24"/>
                      <w:szCs w:val="20"/>
                      <w:lang w:eastAsia="ru-RU"/>
                    </w:rPr>
                    <w:t>в связи с поступлением на службу в Следственный комитет Российской Федерации, органы и учреждения прокуратуры Российской Федерации и назначения на должность судьи.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oval id="_x0000_s1096" style="position:absolute;left:0;text-align:left;margin-left:22.75pt;margin-top:3.75pt;width:41.05pt;height:39.45pt;z-index:251679744" fillcolor="#9cf" strokecolor="#3a3a3a" strokeweight=".71mm">
            <v:fill color2="#630" o:detectmouseclick="t"/>
            <v:textbox>
              <w:txbxContent>
                <w:p w:rsidR="003F4B1B" w:rsidRDefault="003F4B1B">
                  <w:pPr>
                    <w:pStyle w:val="aa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D52DC9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4</w:t>
                  </w:r>
                </w:p>
              </w:txbxContent>
            </v:textbox>
            <w10:wrap type="square"/>
          </v:oval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каких случаях гражданин имеет право на досрочное исключение из резерва?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Гражданин, пребывающий в резерве,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имеет право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 досрочное исключение из резерва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97" style="position:absolute;left:0;text-align:left;margin-left:89pt;margin-top:7.4pt;width:367.05pt;height:38.65pt;z-index:251680768" fillcolor="lime" strokecolor="#3a3a3a" strokeweight=".71mm">
            <v:fill color2="fuchsia" o:detectmouseclick="t"/>
            <v:stroke joinstyle="round"/>
            <v:textbox>
              <w:txbxContent>
                <w:p w:rsidR="003F4B1B" w:rsidRDefault="003F4B1B">
                  <w:pPr>
                    <w:pStyle w:val="NormalWeb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szCs w:val="20"/>
                    </w:rPr>
                    <w:t xml:space="preserve">в связи с существенным и (или) систематическим нарушением </w:t>
                  </w:r>
                  <w:r w:rsidRPr="00D52DC9">
                    <w:rPr>
                      <w:rFonts w:ascii="Impact" w:hAnsi="Impact" w:cs="Calibri"/>
                      <w:color w:val="000000"/>
                      <w:kern w:val="2"/>
                      <w:szCs w:val="20"/>
                    </w:rPr>
                    <w:br/>
                    <w:t>в отношении него условий контракта 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098" style="position:absolute;left:0;text-align:left;margin-left:28.8pt;margin-top:6.7pt;width:41.05pt;height:39.45pt;z-index:251681792" fillcolor="lime" strokecolor="#3a3a3a" strokeweight=".71mm">
            <v:fill color2="fuchsia" o:detectmouseclick="t"/>
            <v:textbox>
              <w:txbxContent>
                <w:p w:rsidR="003F4B1B" w:rsidRDefault="003F4B1B">
                  <w:pPr>
                    <w:pStyle w:val="BalloonText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D52DC9">
                    <w:rPr>
                      <w:rFonts w:ascii="Arial Narrow" w:hAnsi="Arial Narrow" w:cs="Calibri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99" style="position:absolute;left:0;text-align:left;margin-left:89pt;margin-top:8.95pt;width:367.05pt;height:26.85pt;z-index:251682816" fillcolor="lime" strokecolor="#3a3a3a" strokeweight=".71mm">
            <v:fill color2="fuchsia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jc w:val="center"/>
                    <w:rPr>
                      <w:sz w:val="48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0"/>
                    </w:rPr>
                    <w:t>по семейным обстоятельствам: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100" style="position:absolute;left:0;text-align:left;margin-left:28.8pt;margin-top:1.95pt;width:41.05pt;height:39.45pt;z-index:251683840" fillcolor="lime" strokecolor="#3a3a3a" strokeweight=".71mm">
            <v:fill color2="fuchsia" o:detectmouseclick="t"/>
            <v:textbox>
              <w:txbxContent>
                <w:p w:rsidR="003F4B1B" w:rsidRDefault="003F4B1B">
                  <w:pPr>
                    <w:pStyle w:val="BalloonText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D52DC9">
                    <w:rPr>
                      <w:rFonts w:ascii="Arial Narrow" w:hAnsi="Arial Narrow" w:cs="Calibri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01" style="position:absolute;left:0;text-align:left;margin-left:95.55pt;margin-top:8.8pt;width:359.8pt;height:53.2pt;z-index:251684864" fillcolor="#9f9" strokecolor="#3a3a3a" strokeweight=".71mm">
            <v:fill opacity="47841f" color2="#606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jc w:val="center"/>
                    <w:rPr>
                      <w:rFonts w:ascii="Arial Narrow" w:hAnsi="Arial Narrow"/>
                      <w:sz w:val="36"/>
                    </w:rPr>
                  </w:pPr>
                  <w:r w:rsidRPr="00D52DC9">
                    <w:rPr>
                      <w:rFonts w:ascii="Arial Narrow" w:hAnsi="Arial Narrow" w:cs="Calibri"/>
                      <w:color w:val="000000"/>
                      <w:kern w:val="2"/>
                      <w:sz w:val="18"/>
                      <w:szCs w:val="20"/>
                    </w:rPr>
                    <w:t xml:space="preserve">в связи с необходимостью постоянного ухода за отцом, матерью, женой, родным братом, </w:t>
                  </w:r>
                  <w:r w:rsidRPr="00D52DC9">
                    <w:rPr>
                      <w:rFonts w:ascii="Arial Narrow" w:hAnsi="Arial Narrow" w:cs="Calibri"/>
                      <w:color w:val="000000"/>
                      <w:kern w:val="2"/>
                      <w:sz w:val="18"/>
                      <w:szCs w:val="20"/>
                    </w:rPr>
                    <w:br/>
                    <w:t>родной сестрой, дедушкой, бабушкой или усыновителем, нуждающимися по состоянию здоровья в соответствии с заключением федерального учреждения МСЭ по их месту жительства в постоянном постороннем уходе (помощи, надзоре), при отсутствии других лиц, обязанных по закону содержать указанных граждан;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02" style="position:absolute;left:0;text-align:left;margin-left:95.55pt;margin-top:1.3pt;width:359.8pt;height:24.05pt;z-index:251685888" fillcolor="#9f9" strokecolor="#3a3a3a" strokeweight=".71mm">
            <v:fill opacity="47841f" color2="#606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jc w:val="center"/>
                    <w:rPr>
                      <w:rFonts w:ascii="Arial Narrow" w:hAnsi="Arial Narrow"/>
                      <w:sz w:val="36"/>
                    </w:rPr>
                  </w:pPr>
                  <w:r w:rsidRPr="00D52DC9">
                    <w:rPr>
                      <w:rFonts w:ascii="Arial Narrow" w:hAnsi="Arial Narrow" w:cs="Calibri"/>
                      <w:color w:val="000000"/>
                      <w:kern w:val="2"/>
                      <w:sz w:val="18"/>
                      <w:szCs w:val="20"/>
                    </w:rPr>
                    <w:t>в связи с необходимостью ухода за ребенком, не достигшим возраста 18 лет, которого резервист воспитывает без матери ребенка;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03" style="position:absolute;left:0;text-align:left;margin-left:94.7pt;margin-top:13.6pt;width:360.6pt;height:31.95pt;z-index:251686912" fillcolor="#9f9" strokecolor="#3a3a3a" strokeweight=".71mm">
            <v:fill opacity="47841f" color2="#606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jc w:val="center"/>
                    <w:rPr>
                      <w:rFonts w:ascii="Arial Narrow" w:hAnsi="Arial Narrow"/>
                      <w:sz w:val="36"/>
                    </w:rPr>
                  </w:pPr>
                  <w:r w:rsidRPr="00D52DC9">
                    <w:rPr>
                      <w:rFonts w:ascii="Arial Narrow" w:hAnsi="Arial Narrow" w:cs="Calibri"/>
                      <w:color w:val="000000"/>
                      <w:kern w:val="2"/>
                      <w:sz w:val="18"/>
                      <w:szCs w:val="20"/>
                    </w:rPr>
                    <w:t>в связи с необходимостью осуществления 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04" style="position:absolute;left:0;text-align:left;margin-left:88.35pt;margin-top:6.55pt;width:367.05pt;height:36.3pt;z-index:251687936" fillcolor="lime" strokecolor="#3a3a3a" strokeweight=".71mm">
            <v:fill color2="fuchsia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jc w:val="center"/>
                    <w:rPr>
                      <w:sz w:val="48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0"/>
                    </w:rPr>
                    <w:t>по заключению аттестационной комиссии при наличии у него уважительных причин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105" style="position:absolute;left:0;text-align:left;margin-left:30.25pt;margin-top:3.5pt;width:41.05pt;height:39.45pt;z-index:251688960" fillcolor="lime" strokecolor="#3a3a3a" strokeweight=".71mm">
            <v:fill color2="fuchsia" o:detectmouseclick="t"/>
            <v:textbox>
              <w:txbxContent>
                <w:p w:rsidR="003F4B1B" w:rsidRDefault="003F4B1B">
                  <w:pPr>
                    <w:pStyle w:val="BalloonText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D52DC9">
                    <w:rPr>
                      <w:rFonts w:ascii="Arial Narrow" w:hAnsi="Arial Narrow" w:cs="Calibri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Какие денежные выплаты положены гражданам, пребывающим в резерве?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Денежные выплаты гражданам, пребывающим в резерве,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 прохождения военных сборов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состоят из: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58" o:spid="_x0000_s1106" type="#_x0000_t75" alt="http://ae01.alicdn.com/kf/HTB1cZyLMVXXXXb9XpXXq6xXFXXXM.jpg_q50.jpg" style="position:absolute;left:0;text-align:left;margin-left:353.6pt;margin-top:3.3pt;width:113.85pt;height:244.45pt;z-index:251689984;visibility:visible;mso-wrap-distance-left:0;mso-wrap-distance-right:0">
            <v:imagedata r:id="rId16" o:title="" croptop="4557f" cropbottom="30510f" cropright="43229f"/>
          </v:shape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07" style="position:absolute;left:0;text-align:left;margin-left:99.15pt;margin-top:6.15pt;width:250.25pt;height:36.8pt;z-index:251691008" fillcolor="#9cf" strokecolor="white" strokeweight=".71mm">
            <v:fill color2="#630" o:detectmouseclick="t"/>
            <v:stroke joinstyle="round"/>
            <v:textbox>
              <w:txbxContent>
                <w:p w:rsidR="003F4B1B" w:rsidRDefault="003F4B1B">
                  <w:pPr>
                    <w:pStyle w:val="NormalWeb"/>
                    <w:spacing w:beforeAutospacing="0" w:after="0" w:afterAutospacing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12% оклада по должности и воинскому званию 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4" o:spid="_x0000_s1108" type="#_x0000_t75" style="position:absolute;left:0;text-align:left;margin-left:-29.75pt;margin-top:3.55pt;width:111.75pt;height:88.35pt;z-index:251692032;visibility:visible;mso-wrap-distance-left:0;mso-wrap-distance-right:0">
            <v:imagedata r:id="rId17" o:title=""/>
          </v:shape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09" style="position:absolute;left:0;text-align:left;margin-left:98.9pt;margin-top:4.7pt;width:250.25pt;height:22.55pt;z-index:251693056" fillcolor="#9cf" strokecolor="white" strokeweight=".71mm">
            <v:fill color2="#630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районного коэффициента 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10" style="position:absolute;left:0;text-align:left;margin-left:98.9pt;margin-top:6.6pt;width:250.25pt;height:37.6pt;z-index:251694080" fillcolor="#9cf" strokecolor="white" strokeweight=".71mm">
            <v:fill color2="#630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процентной надбавки за непрерывное пребывание в резерве 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Кроме того резервист получит: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11" style="position:absolute;left:0;text-align:left;margin-left:36.5pt;margin-top:5.5pt;width:431.15pt;height:22.55pt;z-index:251695104" fillcolor="#9cf" strokecolor="white" strokeweight=".71mm">
            <v:fill color2="#630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единовременную денежную выплату (от 1 - 1,5 месячного оклада)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 заключении нового контракта о пребывании в мобилизационном людском резерве:</w:t>
      </w:r>
    </w:p>
    <w:p w:rsidR="003F4B1B" w:rsidRDefault="003F4B1B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t xml:space="preserve">при сроке нового контракта </w:t>
      </w:r>
      <w:r>
        <w:rPr>
          <w:rFonts w:ascii="Times New Roman" w:hAnsi="Times New Roman" w:cs="Times New Roman"/>
          <w:b/>
          <w:i/>
          <w:noProof/>
          <w:sz w:val="24"/>
          <w:szCs w:val="28"/>
          <w:lang w:eastAsia="ru-RU"/>
        </w:rPr>
        <w:t>3 года</w:t>
      </w: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t xml:space="preserve"> либо при меньшем сроке нового контракта - </w:t>
      </w: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br/>
        <w:t xml:space="preserve">до наступления предельного возраста пребывания в резерве - </w:t>
      </w:r>
      <w:r>
        <w:rPr>
          <w:rFonts w:ascii="Times New Roman" w:hAnsi="Times New Roman" w:cs="Times New Roman"/>
          <w:b/>
          <w:i/>
          <w:noProof/>
          <w:sz w:val="24"/>
          <w:szCs w:val="28"/>
          <w:lang w:eastAsia="ru-RU"/>
        </w:rPr>
        <w:t xml:space="preserve">1 </w:t>
      </w: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t>месячный оклад;</w:t>
      </w:r>
    </w:p>
    <w:p w:rsidR="003F4B1B" w:rsidRDefault="003F4B1B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noProof/>
          <w:sz w:val="24"/>
          <w:szCs w:val="28"/>
          <w:lang w:eastAsia="ru-RU"/>
        </w:rPr>
      </w:pPr>
      <w:r>
        <w:rPr>
          <w:noProof/>
          <w:lang w:eastAsia="ru-RU"/>
        </w:rPr>
        <w:pict>
          <v:rect id="Надпись 2" o:spid="_x0000_s1112" style="position:absolute;left:0;text-align:left;margin-left:-10.1pt;margin-top:23.25pt;width:37.6pt;height:87.85pt;z-index:251696128" filled="f" stroked="f" strokecolor="#3465a4" strokeweight=".26mm">
            <v:fill o:detectmouseclick="t"/>
            <v:textbox>
              <w:txbxContent>
                <w:p w:rsidR="003F4B1B" w:rsidRDefault="003F4B1B">
                  <w:pPr>
                    <w:pStyle w:val="aa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t xml:space="preserve">при сроке нового контракта </w:t>
      </w:r>
      <w:r>
        <w:rPr>
          <w:rFonts w:ascii="Times New Roman" w:hAnsi="Times New Roman" w:cs="Times New Roman"/>
          <w:b/>
          <w:i/>
          <w:noProof/>
          <w:sz w:val="24"/>
          <w:szCs w:val="28"/>
          <w:lang w:eastAsia="ru-RU"/>
        </w:rPr>
        <w:t>5 лет</w:t>
      </w: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t xml:space="preserve"> либо при меньшем сроке нового контракта - </w:t>
      </w: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br/>
        <w:t xml:space="preserve">до наступления предельного возраста пребывания в резерве - </w:t>
      </w:r>
      <w:r>
        <w:rPr>
          <w:rFonts w:ascii="Times New Roman" w:hAnsi="Times New Roman" w:cs="Times New Roman"/>
          <w:b/>
          <w:i/>
          <w:noProof/>
          <w:sz w:val="24"/>
          <w:szCs w:val="28"/>
          <w:lang w:eastAsia="ru-RU"/>
        </w:rPr>
        <w:t>1,5</w:t>
      </w: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t xml:space="preserve"> месячного оклада;</w:t>
      </w:r>
    </w:p>
    <w:p w:rsidR="003F4B1B" w:rsidRDefault="003F4B1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13" style="position:absolute;left:0;text-align:left;margin-left:29.55pt;margin-top:7.25pt;width:437.8pt;height:58.55pt;z-index:251697152" stroked="f" strokecolor="#3465a4" strokeweight=".71mm">
            <v:fill color2="#ffff82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shd w:val="clear" w:color="auto" w:fill="FFFF00"/>
                    <w:jc w:val="center"/>
                    <w:rPr>
                      <w:color w:val="FF0000"/>
                      <w:sz w:val="52"/>
                    </w:rPr>
                  </w:pPr>
                  <w:r w:rsidRPr="00D52DC9">
                    <w:rPr>
                      <w:rFonts w:ascii="Impact" w:hAnsi="Impact" w:cs="Calibri"/>
                      <w:color w:val="FF0000"/>
                      <w:kern w:val="2"/>
                      <w:sz w:val="28"/>
                      <w:szCs w:val="20"/>
                    </w:rPr>
                    <w:t xml:space="preserve">На время прохождения военных сборов граждане освобождаются </w:t>
                  </w:r>
                  <w:r w:rsidRPr="00D52DC9">
                    <w:rPr>
                      <w:rFonts w:ascii="Impact" w:hAnsi="Impact" w:cs="Calibri"/>
                      <w:color w:val="FF0000"/>
                      <w:kern w:val="2"/>
                      <w:sz w:val="28"/>
                      <w:szCs w:val="20"/>
                    </w:rPr>
                    <w:br/>
                    <w:t>от работы или учебы с сохранением за ними места</w:t>
                  </w:r>
                  <w:r w:rsidRPr="00D52DC9">
                    <w:rPr>
                      <w:rFonts w:ascii="Impact" w:hAnsi="Impact" w:cs="Calibri"/>
                      <w:color w:val="FF0000"/>
                      <w:kern w:val="2"/>
                      <w:sz w:val="28"/>
                      <w:szCs w:val="20"/>
                    </w:rPr>
                    <w:br/>
                    <w:t xml:space="preserve"> постоянной работы или учебы.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144"/>
          <w:szCs w:val="28"/>
          <w:lang w:eastAsia="ru-RU"/>
        </w:rPr>
      </w:pPr>
      <w:r>
        <w:rPr>
          <w:noProof/>
          <w:lang w:eastAsia="ru-RU"/>
        </w:rPr>
        <w:pict>
          <v:rect id="_x0000_s1114" style="position:absolute;left:0;text-align:left;margin-left:29.55pt;margin-top:58.5pt;width:437.8pt;height:60.2pt;z-index:251698176" fillcolor="#ff6" stroked="f" strokecolor="#3465a4" strokeweight=".71mm">
            <v:fill color2="#009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shd w:val="clear" w:color="auto" w:fill="FFFF00"/>
                    <w:jc w:val="center"/>
                    <w:rPr>
                      <w:color w:val="FF0000"/>
                      <w:sz w:val="52"/>
                    </w:rPr>
                  </w:pPr>
                  <w:r w:rsidRPr="00D52DC9">
                    <w:rPr>
                      <w:rFonts w:ascii="Impact" w:hAnsi="Impact" w:cs="Calibri"/>
                      <w:color w:val="FF0000"/>
                      <w:kern w:val="2"/>
                      <w:sz w:val="28"/>
                      <w:szCs w:val="20"/>
                    </w:rPr>
                    <w:t xml:space="preserve">Министерство обороны компенсирует работодателю затраты </w:t>
                  </w:r>
                  <w:r w:rsidRPr="00D52DC9">
                    <w:rPr>
                      <w:rFonts w:ascii="Impact" w:hAnsi="Impact" w:cs="Calibri"/>
                      <w:color w:val="FF0000"/>
                      <w:kern w:val="2"/>
                      <w:sz w:val="28"/>
                      <w:szCs w:val="20"/>
                    </w:rPr>
                    <w:br/>
                    <w:t xml:space="preserve">на выплату среднего заработка или стипендии </w:t>
                  </w:r>
                  <w:r w:rsidRPr="00D52DC9">
                    <w:rPr>
                      <w:rFonts w:ascii="Impact" w:hAnsi="Impact" w:cs="Calibri"/>
                      <w:color w:val="FF0000"/>
                      <w:kern w:val="2"/>
                      <w:sz w:val="28"/>
                      <w:szCs w:val="20"/>
                    </w:rPr>
                    <w:br/>
                    <w:t>по месту постоянной работы или учебы.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115" style="position:absolute;left:0;text-align:left;margin-left:-9.15pt;margin-top:42.15pt;width:37.6pt;height:87.85pt;z-index:251699200" filled="f" stroked="f" strokecolor="#3465a4" strokeweight=".26mm">
            <v:fill o:detectmouseclick="t"/>
            <v:textbox>
              <w:txbxContent>
                <w:p w:rsidR="003F4B1B" w:rsidRDefault="003F4B1B">
                  <w:pPr>
                    <w:pStyle w:val="aa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16" style="position:absolute;left:0;text-align:left;margin-left:-8.35pt;margin-top:7.25pt;width:37.6pt;height:87.85pt;z-index:251700224" filled="f" stroked="f" strokecolor="#3465a4" strokeweight=".26mm">
            <v:fill o:detectmouseclick="t"/>
            <v:textbox>
              <w:txbxContent>
                <w:p w:rsidR="003F4B1B" w:rsidRDefault="003F4B1B">
                  <w:pPr>
                    <w:pStyle w:val="aa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117" style="position:absolute;left:0;text-align:left;margin-left:31.3pt;margin-top:15.5pt;width:436.95pt;height:76.95pt;z-index:251701248" fillcolor="#cfc" strokecolor="white" strokeweight=".71mm">
            <v:fill color2="#303" o:detectmouseclick="t"/>
            <v:stroke joinstyle="round"/>
            <v:textbox>
              <w:txbxContent>
                <w:p w:rsidR="003F4B1B" w:rsidRDefault="003F4B1B">
                  <w:pPr>
                    <w:pStyle w:val="BalloonText"/>
                    <w:jc w:val="center"/>
                    <w:rPr>
                      <w:sz w:val="32"/>
                    </w:rPr>
                  </w:pPr>
                  <w:r w:rsidRPr="00D52DC9">
                    <w:rPr>
                      <w:rFonts w:ascii="Impact" w:hAnsi="Impact" w:cs="Calibri"/>
                      <w:color w:val="000000"/>
                      <w:kern w:val="2"/>
                      <w:sz w:val="28"/>
                      <w:szCs w:val="20"/>
                    </w:rPr>
                    <w:t>В период прохождения военных сборов резервист получает  заработную плату, как военнослужащий, а также  другие выплаты, предусмотренные федеральными законами и иными нормативными правовыми актами Российской Федерации</w:t>
                  </w:r>
                </w:p>
              </w:txbxContent>
            </v:textbox>
            <w10:wrap type="square"/>
          </v:rect>
        </w:pict>
      </w:r>
    </w:p>
    <w:p w:rsidR="003F4B1B" w:rsidRDefault="003F4B1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Важно знать!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Граждане, пребывающие в резерве,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при досрочном исключении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/>
        <w:t>из резерва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причинам: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>лишения воинского звания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; 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в связи с вступлением в законную силу </w:t>
      </w: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 xml:space="preserve">приговора суда о назначении наказания </w:t>
      </w: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br/>
        <w:t>в виде лишения свободы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или </w:t>
      </w: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>лишения свободы условно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;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либо: 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в связи </w:t>
      </w: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>с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 xml:space="preserve">невыполнением условий контракта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о пребывании в резерве; 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pict>
          <v:rect id="_x0000_s1118" style="position:absolute;left:0;text-align:left;margin-left:-15.95pt;margin-top:24.2pt;width:37.6pt;height:87.85pt;z-index:251702272" filled="f" stroked="f" strokecolor="#3465a4" strokeweight=".26mm">
            <v:fill o:detectmouseclick="t"/>
            <v:textbox>
              <w:txbxContent>
                <w:p w:rsidR="003F4B1B" w:rsidRDefault="003F4B1B">
                  <w:pPr>
                    <w:pStyle w:val="aa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в связи </w:t>
      </w: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>с отказом в допуске к государственной тайне</w:t>
      </w:r>
      <w:r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или </w:t>
      </w: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>лишением указанного допуска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;</w:t>
      </w:r>
    </w:p>
    <w:p w:rsidR="003F4B1B" w:rsidRDefault="003F4B1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144"/>
          <w:szCs w:val="28"/>
          <w:lang w:eastAsia="ru-RU"/>
        </w:rPr>
      </w:pPr>
      <w:r>
        <w:rPr>
          <w:noProof/>
          <w:lang w:eastAsia="ru-RU"/>
        </w:rPr>
        <w:pict>
          <v:rect id="_x0000_s1119" style="position:absolute;left:0;text-align:left;margin-left:19.75pt;margin-top:20.35pt;width:394.05pt;height:46.95pt;z-index:251703296" fillcolor="red" strokecolor="#3a3a3a" strokeweight=".71mm">
            <v:fill color2="aqua" o:detectmouseclick="t"/>
            <v:stroke joinstyle="round"/>
            <v:textbox>
              <w:txbxContent>
                <w:p w:rsidR="003F4B1B" w:rsidRPr="00D52DC9" w:rsidRDefault="003F4B1B">
                  <w:pPr>
                    <w:pStyle w:val="BalloonText"/>
                    <w:shd w:val="clear" w:color="auto" w:fill="FF0000"/>
                    <w:jc w:val="center"/>
                    <w:rPr>
                      <w:rFonts w:ascii="Impact" w:hAnsi="Impact" w:cs="Calibri"/>
                      <w:color w:val="FFFFFF"/>
                      <w:kern w:val="2"/>
                      <w:sz w:val="28"/>
                      <w:szCs w:val="20"/>
                    </w:rPr>
                  </w:pPr>
                  <w:r w:rsidRPr="00D52DC9">
                    <w:rPr>
                      <w:rFonts w:ascii="Impact" w:hAnsi="Impact" w:cs="Calibri"/>
                      <w:color w:val="FFFFFF"/>
                      <w:kern w:val="2"/>
                      <w:sz w:val="28"/>
                      <w:szCs w:val="20"/>
                    </w:rPr>
                    <w:t xml:space="preserve">возмещают средства федерального бюджета, затраченные </w:t>
                  </w:r>
                </w:p>
                <w:p w:rsidR="003F4B1B" w:rsidRDefault="003F4B1B">
                  <w:pPr>
                    <w:pStyle w:val="BalloonText"/>
                    <w:shd w:val="clear" w:color="auto" w:fill="FF0000"/>
                    <w:jc w:val="center"/>
                    <w:rPr>
                      <w:sz w:val="52"/>
                    </w:rPr>
                  </w:pPr>
                  <w:r w:rsidRPr="00D52DC9">
                    <w:rPr>
                      <w:rFonts w:ascii="Impact" w:hAnsi="Impact" w:cs="Calibri"/>
                      <w:color w:val="FFFFFF"/>
                      <w:kern w:val="2"/>
                      <w:sz w:val="28"/>
                      <w:szCs w:val="20"/>
                    </w:rPr>
                    <w:t>на военную или специальную подготовку резервиста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Овал 43047" o:spid="_x0000_s1120" style="position:absolute;left:0;text-align:left;margin-left:422.3pt;margin-top:14.75pt;width:61.85pt;height:57.95pt;z-index:251704320" filled="f" strokecolor="red" strokeweight=".88mm">
            <v:fill o:detectmouseclick="t"/>
            <v:textbox>
              <w:txbxContent>
                <w:p w:rsidR="003F4B1B" w:rsidRDefault="003F4B1B">
                  <w:pPr>
                    <w:pStyle w:val="aa"/>
                    <w:rPr>
                      <w:color w:val="FF0000"/>
                    </w:rPr>
                  </w:pPr>
                </w:p>
              </w:txbxContent>
            </v:textbox>
          </v:oval>
        </w:pict>
      </w:r>
      <w:r>
        <w:rPr>
          <w:noProof/>
          <w:lang w:eastAsia="ru-RU"/>
        </w:rPr>
        <w:pict>
          <v:group id="shape_0" o:spid="_x0000_s1121" alt="Группа 43049" style="position:absolute;left:0;text-align:left;margin-left:452.75pt;margin-top:32.9pt;width:18.1pt;height:18.05pt;z-index:251705344" coordorigin="9055,658" coordsize="362,361">
            <v:oval id="Овал 43050" o:spid="_x0000_s1122" style="position:absolute;left:9095;top:694;width:286;height:296" strokeweight=".26mm">
              <v:fill color2="black" o:detectmouseclick="t"/>
            </v:oval>
            <v:oval id="Овал 43051" o:spid="_x0000_s1123" style="position:absolute;left:9055;top:658;width:361;height:360" filled="f" strokeweight=".26mm">
              <v:fill o:detectmouseclick="t"/>
            </v:oval>
          </v:group>
        </w:pict>
      </w:r>
      <w:r>
        <w:rPr>
          <w:noProof/>
          <w:lang w:eastAsia="ru-RU"/>
        </w:rPr>
        <w:pict>
          <v:group id="_x0000_s1124" alt="Группа 43052" style="position:absolute;left:0;text-align:left;margin-left:451.75pt;margin-top:27.4pt;width:18.45pt;height:24.05pt;z-index:251706368" coordorigin="9035,548" coordsize="369,481">
            <v:rect id="TextBox 29" o:spid="_x0000_s1125" style="position:absolute;left:9372;top:600;width:31;height:427" filled="f" stroked="f" strokecolor="#3465a4">
              <v:fill o:detectmouseclick="t"/>
              <v:stroke joinstyle="round"/>
              <v:textbox>
                <w:txbxContent>
                  <w:p w:rsidR="003F4B1B" w:rsidRDefault="003F4B1B">
                    <w:pPr>
                      <w:overflowPunct w:val="0"/>
                      <w:spacing w:after="0" w:line="240" w:lineRule="auto"/>
                    </w:pPr>
                    <w:r>
                      <w:rPr>
                        <w:color w:val="000000"/>
                        <w:sz w:val="32"/>
                        <w:szCs w:val="32"/>
                      </w:rPr>
                      <w:t>Р</w:t>
                    </w:r>
                  </w:p>
                </w:txbxContent>
              </v:textbox>
            </v:rect>
            <v:line id="Прямая соединительная линия 43054" o:spid="_x0000_s1126" style="position:absolute" from="9035,548" to="9038,548" strokeweight=".26mm">
              <v:fill o:detectmouseclick="t"/>
            </v:line>
          </v:group>
        </w:pic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Порядок исчисления размера подлежащих возмещению выплат определяется Правительством Российской Федерации.</w:t>
      </w:r>
    </w:p>
    <w:p w:rsidR="003F4B1B" w:rsidRDefault="003F4B1B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27" style="position:absolute;left:0;text-align:left;margin-left:-32.7pt;margin-top:8.65pt;width:37.6pt;height:87.85pt;z-index:251707392" filled="f" stroked="f" strokecolor="#3465a4" strokeweight=".26mm">
            <v:fill o:detectmouseclick="t"/>
            <v:textbox>
              <w:txbxContent>
                <w:p w:rsidR="003F4B1B" w:rsidRDefault="003F4B1B">
                  <w:pPr>
                    <w:pStyle w:val="aa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Граждане, пребывающие в резерве,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имеют право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пройти профессиональную подготовку, профессиональную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переподготовку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и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повышение квалификации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военных образовательных учреждениях профессионального образования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без взимания с них платы за обучение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в порядке и на условиях, которые определяются Министерством обороны Российской Федерации</w:t>
      </w:r>
      <w:r>
        <w:rPr>
          <w:rStyle w:val="a1"/>
          <w:rFonts w:ascii="Times New Roman" w:hAnsi="Times New Roman" w:cs="Times New Roman"/>
          <w:noProof/>
          <w:sz w:val="28"/>
          <w:szCs w:val="28"/>
          <w:lang w:eastAsia="ru-RU"/>
        </w:rPr>
        <w:footnoteReference w:id="3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4B1B" w:rsidRDefault="003F4B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3F4B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4B1B" w:rsidRDefault="003F4B1B" w:rsidP="001A0C8F">
      <w:pPr>
        <w:spacing w:after="0" w:line="240" w:lineRule="auto"/>
      </w:pPr>
      <w:r>
        <w:separator/>
      </w:r>
    </w:p>
  </w:endnote>
  <w:endnote w:type="continuationSeparator" w:id="0">
    <w:p w:rsidR="003F4B1B" w:rsidRDefault="003F4B1B" w:rsidP="001A0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Noto Sans Devanagar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4B1B" w:rsidRDefault="003F4B1B">
      <w:pPr>
        <w:rPr>
          <w:sz w:val="12"/>
        </w:rPr>
      </w:pPr>
      <w:r>
        <w:separator/>
      </w:r>
    </w:p>
  </w:footnote>
  <w:footnote w:type="continuationSeparator" w:id="0">
    <w:p w:rsidR="003F4B1B" w:rsidRDefault="003F4B1B">
      <w:pPr>
        <w:rPr>
          <w:sz w:val="12"/>
        </w:rPr>
      </w:pPr>
      <w:r>
        <w:continuationSeparator/>
      </w:r>
    </w:p>
  </w:footnote>
  <w:footnote w:id="1">
    <w:p w:rsidR="003F4B1B" w:rsidRDefault="003F4B1B">
      <w:pPr>
        <w:pStyle w:val="FootnoteText"/>
        <w:jc w:val="both"/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  <w:sz w:val="18"/>
        </w:rPr>
        <w:t>Статья 57.1. Федерального закона 1998 года № 53-ФЗ «О воинской обязанности и военной службе»</w:t>
      </w:r>
    </w:p>
  </w:footnote>
  <w:footnote w:id="2">
    <w:p w:rsidR="003F4B1B" w:rsidRDefault="003F4B1B">
      <w:pPr>
        <w:pStyle w:val="FootnoteText"/>
        <w:jc w:val="both"/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  <w:sz w:val="18"/>
        </w:rPr>
        <w:t>Статья 57.3. Федерального закона 1998 года № 53-ФЗ «О воинской обязанности и военной службе»</w:t>
      </w:r>
    </w:p>
  </w:footnote>
  <w:footnote w:id="3">
    <w:p w:rsidR="003F4B1B" w:rsidRDefault="003F4B1B">
      <w:pPr>
        <w:pStyle w:val="FootnoteText"/>
        <w:jc w:val="both"/>
      </w:pPr>
      <w:r>
        <w:rPr>
          <w:rStyle w:val="a5"/>
        </w:rPr>
        <w:footnoteRef/>
      </w:r>
      <w:r>
        <w:rPr>
          <w:rFonts w:ascii="Times New Roman" w:hAnsi="Times New Roman" w:cs="Times New Roman"/>
          <w:sz w:val="18"/>
        </w:rPr>
        <w:t xml:space="preserve"> Статья 5.2 </w:t>
      </w:r>
      <w:hyperlink r:id="rId1">
        <w:r>
          <w:rPr>
            <w:rFonts w:ascii="Times New Roman" w:hAnsi="Times New Roman" w:cs="Times New Roman"/>
            <w:sz w:val="18"/>
          </w:rPr>
          <w:t>Федерального закона от 30 декабря 2012 г. № 288-ФЗ «О внесении изменений в отдельные законодательные</w:t>
        </w:r>
        <w:r>
          <w:rPr>
            <w:rFonts w:ascii="Times New Roman" w:hAnsi="Times New Roman" w:cs="Times New Roman"/>
            <w:sz w:val="18"/>
          </w:rPr>
          <w:br/>
          <w:t xml:space="preserve">   акты Российской Федерации по вопросам создания мобилизационного людского резерва»</w:t>
        </w:r>
      </w:hyperlink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0C8F"/>
    <w:rsid w:val="001A0C8F"/>
    <w:rsid w:val="003F4B1B"/>
    <w:rsid w:val="00971A35"/>
    <w:rsid w:val="00CB1077"/>
    <w:rsid w:val="00D52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widowControl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a">
    <w:name w:val="Текст выноски Знак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a0">
    <w:name w:val="Текст сноски Знак"/>
    <w:basedOn w:val="DefaultParagraphFont"/>
    <w:uiPriority w:val="99"/>
    <w:semiHidden/>
    <w:rPr>
      <w:rFonts w:cs="Times New Roman"/>
      <w:sz w:val="20"/>
      <w:szCs w:val="20"/>
    </w:rPr>
  </w:style>
  <w:style w:type="character" w:customStyle="1" w:styleId="a1">
    <w:name w:val="Привязка сноски"/>
    <w:uiPriority w:val="99"/>
    <w:rsid w:val="001A0C8F"/>
    <w:rPr>
      <w:vertAlign w:val="superscript"/>
    </w:rPr>
  </w:style>
  <w:style w:type="character" w:customStyle="1" w:styleId="FootnoteCharacters">
    <w:name w:val="Footnote Characters"/>
    <w:basedOn w:val="DefaultParagraphFont"/>
    <w:uiPriority w:val="99"/>
    <w:semiHidden/>
    <w:rPr>
      <w:rFonts w:cs="Times New Roman"/>
      <w:vertAlign w:val="superscript"/>
    </w:rPr>
  </w:style>
  <w:style w:type="character" w:customStyle="1" w:styleId="a2">
    <w:name w:val="Верхний колонтитул Знак"/>
    <w:basedOn w:val="DefaultParagraphFont"/>
    <w:uiPriority w:val="99"/>
    <w:rPr>
      <w:rFonts w:cs="Times New Roman"/>
    </w:rPr>
  </w:style>
  <w:style w:type="character" w:customStyle="1" w:styleId="a3">
    <w:name w:val="Нижний колонтитул Знак"/>
    <w:basedOn w:val="DefaultParagraphFont"/>
    <w:uiPriority w:val="99"/>
    <w:rPr>
      <w:rFonts w:cs="Times New Roman"/>
    </w:rPr>
  </w:style>
  <w:style w:type="character" w:customStyle="1" w:styleId="a4">
    <w:name w:val="Гипертекстовая ссылка"/>
    <w:basedOn w:val="DefaultParagraphFont"/>
    <w:uiPriority w:val="99"/>
    <w:rPr>
      <w:rFonts w:cs="Times New Roman"/>
      <w:color w:val="106BBE"/>
    </w:rPr>
  </w:style>
  <w:style w:type="character" w:customStyle="1" w:styleId="-">
    <w:name w:val="Интернет-ссылка"/>
    <w:uiPriority w:val="99"/>
    <w:rsid w:val="001A0C8F"/>
    <w:rPr>
      <w:color w:val="000080"/>
      <w:u w:val="single"/>
    </w:rPr>
  </w:style>
  <w:style w:type="character" w:customStyle="1" w:styleId="a5">
    <w:name w:val="Символ сноски"/>
    <w:uiPriority w:val="99"/>
    <w:rsid w:val="001A0C8F"/>
  </w:style>
  <w:style w:type="character" w:customStyle="1" w:styleId="a6">
    <w:name w:val="Привязка концевой сноски"/>
    <w:uiPriority w:val="99"/>
    <w:rsid w:val="001A0C8F"/>
    <w:rPr>
      <w:vertAlign w:val="superscript"/>
    </w:rPr>
  </w:style>
  <w:style w:type="character" w:customStyle="1" w:styleId="a7">
    <w:name w:val="Символ концевой сноски"/>
    <w:uiPriority w:val="99"/>
    <w:rsid w:val="001A0C8F"/>
  </w:style>
  <w:style w:type="paragraph" w:customStyle="1" w:styleId="a8">
    <w:name w:val="Заголовок"/>
    <w:basedOn w:val="Normal"/>
    <w:next w:val="BodyText"/>
    <w:uiPriority w:val="99"/>
    <w:rsid w:val="001A0C8F"/>
    <w:pPr>
      <w:keepNext/>
      <w:spacing w:before="240" w:after="120"/>
    </w:pPr>
    <w:rPr>
      <w:rFonts w:ascii="PT Astra Serif" w:hAnsi="PT Astra Serif" w:cs="Noto Sans Devanagari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1A0C8F"/>
    <w:pPr>
      <w:spacing w:after="14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71AA3"/>
    <w:rPr>
      <w:lang w:eastAsia="en-US"/>
    </w:rPr>
  </w:style>
  <w:style w:type="paragraph" w:styleId="List">
    <w:name w:val="List"/>
    <w:basedOn w:val="BodyText"/>
    <w:uiPriority w:val="99"/>
    <w:rsid w:val="001A0C8F"/>
    <w:rPr>
      <w:rFonts w:ascii="PT Astra Serif" w:hAnsi="PT Astra Serif" w:cs="Noto Sans Devanagari"/>
    </w:rPr>
  </w:style>
  <w:style w:type="paragraph" w:styleId="Caption">
    <w:name w:val="caption"/>
    <w:basedOn w:val="Normal"/>
    <w:uiPriority w:val="99"/>
    <w:qFormat/>
    <w:rsid w:val="001A0C8F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pPr>
      <w:ind w:left="220" w:hanging="220"/>
    </w:pPr>
  </w:style>
  <w:style w:type="paragraph" w:styleId="IndexHeading">
    <w:name w:val="index heading"/>
    <w:basedOn w:val="Normal"/>
    <w:uiPriority w:val="99"/>
    <w:rsid w:val="001A0C8F"/>
    <w:pPr>
      <w:suppressLineNumbers/>
    </w:pPr>
    <w:rPr>
      <w:rFonts w:ascii="PT Astra Serif" w:hAnsi="PT Astra Serif" w:cs="Noto Sans Devanagari"/>
    </w:rPr>
  </w:style>
  <w:style w:type="paragraph" w:styleId="BalloonText">
    <w:name w:val="Balloon Text"/>
    <w:basedOn w:val="Normal"/>
    <w:link w:val="BalloonTextCh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AA3"/>
    <w:rPr>
      <w:rFonts w:ascii="Times New Roman" w:hAnsi="Times New Roman"/>
      <w:sz w:val="0"/>
      <w:szCs w:val="0"/>
      <w:lang w:eastAsia="en-US"/>
    </w:rPr>
  </w:style>
  <w:style w:type="paragraph" w:styleId="NormalWeb">
    <w:name w:val="Normal (Web)"/>
    <w:basedOn w:val="Normal"/>
    <w:uiPriority w:val="99"/>
    <w:semiHidden/>
    <w:pPr>
      <w:spacing w:beforeAutospacing="1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ru-RU"/>
    </w:rPr>
  </w:style>
  <w:style w:type="paragraph" w:styleId="FootnoteText">
    <w:name w:val="footnote text"/>
    <w:basedOn w:val="Normal"/>
    <w:link w:val="FootnoteTextChar"/>
    <w:uiPriority w:val="99"/>
    <w:semiHidden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1AA3"/>
    <w:rPr>
      <w:sz w:val="20"/>
      <w:szCs w:val="20"/>
      <w:lang w:eastAsia="en-US"/>
    </w:rPr>
  </w:style>
  <w:style w:type="paragraph" w:customStyle="1" w:styleId="a9">
    <w:name w:val="Верхний и нижний колонтитулы"/>
    <w:basedOn w:val="Normal"/>
    <w:uiPriority w:val="99"/>
    <w:rsid w:val="001A0C8F"/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1AA3"/>
    <w:rPr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1AA3"/>
    <w:rPr>
      <w:lang w:eastAsia="en-US"/>
    </w:rPr>
  </w:style>
  <w:style w:type="paragraph" w:customStyle="1" w:styleId="aa">
    <w:name w:val="Содержимое врезки"/>
    <w:basedOn w:val="Normal"/>
    <w:uiPriority w:val="99"/>
    <w:rsid w:val="001A0C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garantf1://70191440.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675</TotalTime>
  <Pages>8</Pages>
  <Words>591</Words>
  <Characters>3372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Танюшкин Андрей Евгеньевич</dc:creator>
  <cp:keywords/>
  <dc:description/>
  <cp:lastModifiedBy>333</cp:lastModifiedBy>
  <cp:revision>46</cp:revision>
  <cp:lastPrinted>2021-04-12T12:35:00Z</cp:lastPrinted>
  <dcterms:created xsi:type="dcterms:W3CDTF">2021-04-12T07:13:00Z</dcterms:created>
  <dcterms:modified xsi:type="dcterms:W3CDTF">2021-07-29T08:05:00Z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